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825" w:rsidRDefault="00BC0825" w:rsidP="009052FE">
      <w:pPr>
        <w:pStyle w:val="NoSpacing"/>
        <w:ind w:firstLine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АВТОНОМНЫЙ ОКРУГ- ЮГРА</w:t>
      </w:r>
    </w:p>
    <w:p w:rsidR="00BC0825" w:rsidRDefault="00BC0825" w:rsidP="009052FE">
      <w:pPr>
        <w:pStyle w:val="NoSpacing"/>
        <w:ind w:firstLine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ТЮМЕНСКАЯ ОБЛАСТЬ</w:t>
      </w:r>
    </w:p>
    <w:p w:rsidR="00BC0825" w:rsidRDefault="00BC0825" w:rsidP="009052FE">
      <w:pPr>
        <w:pStyle w:val="NoSpacing"/>
        <w:ind w:firstLine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РАЙОН</w:t>
      </w:r>
    </w:p>
    <w:p w:rsidR="00BC0825" w:rsidRDefault="00BC0825" w:rsidP="009052FE">
      <w:pPr>
        <w:pStyle w:val="NoSpacing"/>
        <w:ind w:firstLine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КЕДРОВЫЙ</w:t>
      </w:r>
    </w:p>
    <w:p w:rsidR="00BC0825" w:rsidRDefault="00BC0825" w:rsidP="009052FE">
      <w:pPr>
        <w:pStyle w:val="NoSpacing"/>
        <w:ind w:firstLine="555"/>
        <w:jc w:val="both"/>
        <w:rPr>
          <w:b/>
          <w:sz w:val="28"/>
          <w:szCs w:val="28"/>
        </w:rPr>
      </w:pPr>
    </w:p>
    <w:p w:rsidR="00BC0825" w:rsidRDefault="00BC0825" w:rsidP="009052FE">
      <w:pPr>
        <w:pStyle w:val="NoSpacing"/>
        <w:ind w:firstLine="55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СОВЕТ ДЕПУТАТОВ</w:t>
      </w:r>
    </w:p>
    <w:p w:rsidR="00BC0825" w:rsidRDefault="00BC0825" w:rsidP="009052FE">
      <w:pPr>
        <w:pStyle w:val="NoSpacing"/>
        <w:ind w:firstLine="555"/>
        <w:jc w:val="both"/>
        <w:rPr>
          <w:b/>
          <w:sz w:val="28"/>
          <w:szCs w:val="28"/>
        </w:rPr>
      </w:pPr>
    </w:p>
    <w:p w:rsidR="00BC0825" w:rsidRDefault="00BC0825" w:rsidP="009052FE">
      <w:pPr>
        <w:pStyle w:val="NoSpacing"/>
        <w:ind w:firstLine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C0825" w:rsidRDefault="00BC0825" w:rsidP="009052FE">
      <w:pPr>
        <w:pStyle w:val="NoSpacing"/>
        <w:ind w:firstLine="555"/>
        <w:jc w:val="both"/>
        <w:rPr>
          <w:sz w:val="28"/>
          <w:szCs w:val="28"/>
        </w:rPr>
      </w:pPr>
    </w:p>
    <w:p w:rsidR="00BC0825" w:rsidRDefault="00BC0825" w:rsidP="009052F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</w:t>
      </w:r>
    </w:p>
    <w:p w:rsidR="00BC0825" w:rsidRDefault="00BC0825" w:rsidP="009052FE">
      <w:pPr>
        <w:pStyle w:val="NoSpacing"/>
        <w:jc w:val="both"/>
        <w:rPr>
          <w:sz w:val="28"/>
          <w:szCs w:val="28"/>
        </w:rPr>
      </w:pPr>
    </w:p>
    <w:p w:rsidR="00BC0825" w:rsidRDefault="00BC0825" w:rsidP="009052F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</w:p>
    <w:p w:rsidR="00BC0825" w:rsidRDefault="00BC0825" w:rsidP="009052F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депутатов сельского поселения </w:t>
      </w:r>
    </w:p>
    <w:p w:rsidR="00BC0825" w:rsidRDefault="00BC0825" w:rsidP="009052F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Кедровый от 19.03.2026 №5</w:t>
      </w:r>
    </w:p>
    <w:p w:rsidR="00BC0825" w:rsidRDefault="00BC0825" w:rsidP="009052F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проекта</w:t>
      </w:r>
      <w:r w:rsidRPr="005F059E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планировки</w:t>
      </w:r>
    </w:p>
    <w:p w:rsidR="00BC0825" w:rsidRDefault="00BC0825" w:rsidP="009052F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и межевания территории</w:t>
      </w:r>
    </w:p>
    <w:p w:rsidR="00BC0825" w:rsidRDefault="00BC0825" w:rsidP="009052F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 Кедровый» </w:t>
      </w:r>
    </w:p>
    <w:p w:rsidR="00BC0825" w:rsidRDefault="00BC0825" w:rsidP="009052FE">
      <w:pPr>
        <w:pStyle w:val="NoSpacing"/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C0825" w:rsidRDefault="00BC0825" w:rsidP="009052F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целях создания условий для развития территории сельского поселения, эффективного землепользования и застройки, обеспечения прав и законных интересов физических и юридических лиц, в соответствии со статьей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сельского поселения Кедровый, Совет депутатов сельского поселения Кедровый</w:t>
      </w:r>
    </w:p>
    <w:p w:rsidR="00BC0825" w:rsidRDefault="00BC0825" w:rsidP="009052FE">
      <w:pPr>
        <w:ind w:firstLine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BC0825" w:rsidRDefault="00BC0825" w:rsidP="009052FE">
      <w:pPr>
        <w:ind w:left="720" w:firstLine="0"/>
        <w:contextualSpacing/>
        <w:rPr>
          <w:sz w:val="28"/>
          <w:szCs w:val="28"/>
        </w:rPr>
      </w:pPr>
    </w:p>
    <w:p w:rsidR="00BC0825" w:rsidRPr="005340F4" w:rsidRDefault="00BC0825" w:rsidP="00666E2D">
      <w:pPr>
        <w:pStyle w:val="NoSpacing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ab/>
        <w:t xml:space="preserve">1.Внести изменения в решение Совета депутатов сельского поселения Кедровый </w:t>
      </w:r>
      <w:r>
        <w:rPr>
          <w:spacing w:val="-4"/>
          <w:sz w:val="28"/>
          <w:szCs w:val="28"/>
        </w:rPr>
        <w:t>от 19</w:t>
      </w:r>
      <w:r>
        <w:rPr>
          <w:sz w:val="28"/>
          <w:szCs w:val="28"/>
        </w:rPr>
        <w:t>.03.2026 №5</w:t>
      </w:r>
      <w:r>
        <w:rPr>
          <w:spacing w:val="-4"/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проекта</w:t>
      </w:r>
      <w:r w:rsidRPr="005F059E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планировки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5340F4">
        <w:rPr>
          <w:color w:val="000000"/>
          <w:sz w:val="28"/>
          <w:szCs w:val="28"/>
        </w:rPr>
        <w:t xml:space="preserve">межевания территории </w:t>
      </w:r>
      <w:r>
        <w:rPr>
          <w:sz w:val="28"/>
          <w:szCs w:val="28"/>
        </w:rPr>
        <w:t>п. Кедровый</w:t>
      </w:r>
      <w:r w:rsidRPr="005340F4">
        <w:rPr>
          <w:color w:val="000000"/>
          <w:spacing w:val="-4"/>
          <w:sz w:val="28"/>
          <w:szCs w:val="28"/>
        </w:rPr>
        <w:t>»</w:t>
      </w:r>
      <w:r>
        <w:rPr>
          <w:color w:val="000000"/>
          <w:spacing w:val="-4"/>
          <w:sz w:val="28"/>
          <w:szCs w:val="28"/>
        </w:rPr>
        <w:t xml:space="preserve"> (далее – Решение)</w:t>
      </w:r>
      <w:r w:rsidRPr="005340F4">
        <w:rPr>
          <w:color w:val="000000"/>
          <w:spacing w:val="-4"/>
          <w:sz w:val="28"/>
          <w:szCs w:val="28"/>
        </w:rPr>
        <w:t>:</w:t>
      </w:r>
    </w:p>
    <w:p w:rsidR="00BC0825" w:rsidRDefault="00BC0825" w:rsidP="00FB0E31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5340F4">
        <w:rPr>
          <w:color w:val="000000"/>
          <w:sz w:val="28"/>
          <w:szCs w:val="28"/>
        </w:rPr>
        <w:t xml:space="preserve">1.1. </w:t>
      </w:r>
      <w:r>
        <w:rPr>
          <w:color w:val="000000"/>
          <w:sz w:val="28"/>
          <w:szCs w:val="28"/>
        </w:rPr>
        <w:t>В приложении 5 к Решению:</w:t>
      </w:r>
    </w:p>
    <w:p w:rsidR="00BC0825" w:rsidRDefault="00BC0825" w:rsidP="00FB0E31"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</w:t>
      </w:r>
      <w:r w:rsidRPr="005340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таблице 1 «Перечень образуемых земельных участков»:</w:t>
      </w:r>
    </w:p>
    <w:p w:rsidR="00BC0825" w:rsidRDefault="00BC0825" w:rsidP="00FB0E31"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1.1.1.1. Строку: </w:t>
      </w:r>
    </w:p>
    <w:p w:rsidR="00BC0825" w:rsidRDefault="00BC0825" w:rsidP="00FB0E31"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1134"/>
        <w:gridCol w:w="3402"/>
        <w:gridCol w:w="3980"/>
      </w:tblGrid>
      <w:tr w:rsidR="00BC0825" w:rsidRPr="006F6245" w:rsidTr="004078C3">
        <w:trPr>
          <w:trHeight w:val="253"/>
        </w:trPr>
        <w:tc>
          <w:tcPr>
            <w:tcW w:w="850" w:type="dxa"/>
            <w:noWrap/>
          </w:tcPr>
          <w:p w:rsidR="00BC0825" w:rsidRPr="006F6245" w:rsidRDefault="00BC0825" w:rsidP="004078C3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:1146</w:t>
            </w:r>
          </w:p>
        </w:tc>
        <w:tc>
          <w:tcPr>
            <w:tcW w:w="1134" w:type="dxa"/>
          </w:tcPr>
          <w:p w:rsidR="00BC0825" w:rsidRPr="006F6245" w:rsidRDefault="00BC0825" w:rsidP="004078C3">
            <w:pPr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2359</w:t>
            </w:r>
          </w:p>
        </w:tc>
        <w:tc>
          <w:tcPr>
            <w:tcW w:w="3402" w:type="dxa"/>
          </w:tcPr>
          <w:p w:rsidR="00BC0825" w:rsidRPr="006F6245" w:rsidRDefault="00BC0825" w:rsidP="004078C3">
            <w:pPr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Общественное использование объектов капитального строительства (3.0)</w:t>
            </w:r>
          </w:p>
        </w:tc>
        <w:tc>
          <w:tcPr>
            <w:tcW w:w="3980" w:type="dxa"/>
          </w:tcPr>
          <w:p w:rsidR="00BC0825" w:rsidRPr="006F6245" w:rsidRDefault="00BC0825" w:rsidP="004078C3">
            <w:pPr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Исправление реестровой ошибки земельных участков 86:02:0301001:985; 86:02:0301001:946; 86:02:0301001:1146</w:t>
            </w:r>
          </w:p>
        </w:tc>
      </w:tr>
    </w:tbl>
    <w:p w:rsidR="00BC0825" w:rsidRPr="006F6245" w:rsidRDefault="00BC0825" w:rsidP="003B37BF">
      <w:pPr>
        <w:pStyle w:val="NoSpacing"/>
        <w:ind w:left="8508" w:firstLine="709"/>
        <w:jc w:val="both"/>
        <w:rPr>
          <w:color w:val="000000"/>
          <w:sz w:val="20"/>
          <w:szCs w:val="20"/>
        </w:rPr>
      </w:pPr>
      <w:r w:rsidRPr="006F6245">
        <w:rPr>
          <w:color w:val="000000"/>
          <w:sz w:val="20"/>
          <w:szCs w:val="20"/>
        </w:rPr>
        <w:t>»</w:t>
      </w:r>
    </w:p>
    <w:p w:rsidR="00BC0825" w:rsidRPr="006F6245" w:rsidRDefault="00BC0825" w:rsidP="003B37BF">
      <w:pPr>
        <w:pStyle w:val="NoSpacing"/>
        <w:jc w:val="both"/>
        <w:rPr>
          <w:color w:val="000000"/>
          <w:sz w:val="28"/>
          <w:szCs w:val="28"/>
        </w:rPr>
      </w:pPr>
      <w:r w:rsidRPr="006F6245">
        <w:rPr>
          <w:color w:val="000000"/>
          <w:sz w:val="28"/>
          <w:szCs w:val="28"/>
        </w:rPr>
        <w:t>заменить строкой следующего содержания:</w:t>
      </w:r>
    </w:p>
    <w:p w:rsidR="00BC0825" w:rsidRPr="006F6245" w:rsidRDefault="00BC0825" w:rsidP="003B37BF">
      <w:pPr>
        <w:pStyle w:val="NoSpacing"/>
        <w:jc w:val="both"/>
        <w:rPr>
          <w:color w:val="000000"/>
        </w:rPr>
      </w:pPr>
      <w:r w:rsidRPr="006F6245">
        <w:rPr>
          <w:color w:val="000000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BC0825" w:rsidRPr="006F6245" w:rsidTr="004078C3">
        <w:trPr>
          <w:trHeight w:val="253"/>
        </w:trPr>
        <w:tc>
          <w:tcPr>
            <w:tcW w:w="861" w:type="dxa"/>
            <w:noWrap/>
          </w:tcPr>
          <w:p w:rsidR="00BC0825" w:rsidRPr="006F6245" w:rsidRDefault="00BC0825" w:rsidP="004078C3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:1146</w:t>
            </w:r>
          </w:p>
        </w:tc>
        <w:tc>
          <w:tcPr>
            <w:tcW w:w="1134" w:type="dxa"/>
          </w:tcPr>
          <w:p w:rsidR="00BC0825" w:rsidRPr="006F6245" w:rsidRDefault="00BC0825" w:rsidP="004078C3">
            <w:pPr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2374</w:t>
            </w:r>
          </w:p>
        </w:tc>
        <w:tc>
          <w:tcPr>
            <w:tcW w:w="3391" w:type="dxa"/>
          </w:tcPr>
          <w:p w:rsidR="00BC0825" w:rsidRPr="006F6245" w:rsidRDefault="00BC0825" w:rsidP="004078C3">
            <w:pPr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Общественное использование объектов капитального строительства (3.0)</w:t>
            </w:r>
          </w:p>
        </w:tc>
        <w:tc>
          <w:tcPr>
            <w:tcW w:w="3980" w:type="dxa"/>
          </w:tcPr>
          <w:p w:rsidR="00BC0825" w:rsidRPr="006F6245" w:rsidRDefault="00BC0825" w:rsidP="004078C3">
            <w:pPr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Исправление реестровой ошибки земельных участков 86:02:0301001:985; 86:02:0301001:946; 86:02:0301001:1146</w:t>
            </w:r>
          </w:p>
        </w:tc>
      </w:tr>
    </w:tbl>
    <w:p w:rsidR="00BC0825" w:rsidRDefault="00BC0825" w:rsidP="00487F88">
      <w:pPr>
        <w:pStyle w:val="NoSpacing"/>
        <w:ind w:left="8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».</w:t>
      </w:r>
    </w:p>
    <w:p w:rsidR="00BC0825" w:rsidRDefault="00BC0825" w:rsidP="00487F88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1.1.1.2. Строку:</w:t>
      </w:r>
    </w:p>
    <w:p w:rsidR="00BC0825" w:rsidRDefault="00BC0825" w:rsidP="00487F88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BC0825" w:rsidRPr="00386A4B" w:rsidTr="004078C3">
        <w:trPr>
          <w:trHeight w:val="253"/>
        </w:trPr>
        <w:tc>
          <w:tcPr>
            <w:tcW w:w="861" w:type="dxa"/>
            <w:noWrap/>
          </w:tcPr>
          <w:p w:rsidR="00BC0825" w:rsidRPr="004078C3" w:rsidRDefault="00BC0825" w:rsidP="004078C3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bookmarkStart w:id="0" w:name="_Hlk235521284"/>
            <w:r w:rsidRPr="004078C3">
              <w:rPr>
                <w:color w:val="000000"/>
                <w:sz w:val="20"/>
                <w:szCs w:val="20"/>
              </w:rPr>
              <w:t>:230</w:t>
            </w:r>
          </w:p>
        </w:tc>
        <w:tc>
          <w:tcPr>
            <w:tcW w:w="1134" w:type="dxa"/>
          </w:tcPr>
          <w:p w:rsidR="00BC0825" w:rsidRPr="004078C3" w:rsidRDefault="00BC0825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800</w:t>
            </w:r>
            <w:r w:rsidRPr="004078C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391" w:type="dxa"/>
          </w:tcPr>
          <w:p w:rsidR="00BC0825" w:rsidRPr="004078C3" w:rsidRDefault="00BC0825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Для индивидуального жилищного строительства (2.1)</w:t>
            </w:r>
          </w:p>
        </w:tc>
        <w:tc>
          <w:tcPr>
            <w:tcW w:w="3980" w:type="dxa"/>
          </w:tcPr>
          <w:p w:rsidR="00BC0825" w:rsidRPr="004078C3" w:rsidRDefault="00BC0825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Исправление реестровой ошибки земельных участков 86:02:0301001:230; 86:02:0301001:235; 86:02:0301001:985; 86:02:0301001:1146</w:t>
            </w:r>
          </w:p>
        </w:tc>
      </w:tr>
    </w:tbl>
    <w:bookmarkEnd w:id="0"/>
    <w:p w:rsidR="00BC0825" w:rsidRDefault="00BC0825" w:rsidP="00487F88">
      <w:pPr>
        <w:pStyle w:val="NoSpacing"/>
        <w:ind w:left="85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</w:t>
      </w:r>
    </w:p>
    <w:p w:rsidR="00BC0825" w:rsidRDefault="00BC0825" w:rsidP="00487F88">
      <w:pPr>
        <w:pStyle w:val="NoSpacing"/>
        <w:jc w:val="both"/>
        <w:rPr>
          <w:color w:val="000000"/>
          <w:sz w:val="28"/>
          <w:szCs w:val="28"/>
        </w:rPr>
      </w:pPr>
      <w:r w:rsidRPr="003B37BF">
        <w:rPr>
          <w:color w:val="000000"/>
          <w:sz w:val="28"/>
          <w:szCs w:val="28"/>
        </w:rPr>
        <w:t>заменить строкой следующего содержания:</w:t>
      </w:r>
    </w:p>
    <w:p w:rsidR="00BC0825" w:rsidRDefault="00BC0825" w:rsidP="00487F88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BC0825" w:rsidRPr="00386A4B" w:rsidTr="004078C3">
        <w:trPr>
          <w:trHeight w:val="253"/>
        </w:trPr>
        <w:tc>
          <w:tcPr>
            <w:tcW w:w="861" w:type="dxa"/>
            <w:noWrap/>
          </w:tcPr>
          <w:p w:rsidR="00BC0825" w:rsidRPr="004078C3" w:rsidRDefault="00BC0825" w:rsidP="004078C3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:230</w:t>
            </w:r>
          </w:p>
        </w:tc>
        <w:tc>
          <w:tcPr>
            <w:tcW w:w="1134" w:type="dxa"/>
          </w:tcPr>
          <w:p w:rsidR="00BC0825" w:rsidRPr="004078C3" w:rsidRDefault="00BC0825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1792</w:t>
            </w:r>
          </w:p>
        </w:tc>
        <w:tc>
          <w:tcPr>
            <w:tcW w:w="3391" w:type="dxa"/>
          </w:tcPr>
          <w:p w:rsidR="00BC0825" w:rsidRPr="004078C3" w:rsidRDefault="00BC0825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Для индивидуального жилищного строительства (2.1)</w:t>
            </w:r>
          </w:p>
        </w:tc>
        <w:tc>
          <w:tcPr>
            <w:tcW w:w="3980" w:type="dxa"/>
          </w:tcPr>
          <w:p w:rsidR="00BC0825" w:rsidRPr="004078C3" w:rsidRDefault="00BC0825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Исправление реестровой ошибки земельных участков 86:02:0301001:230; 86:02:0301001:235; 86:02:0301001:985; 86:02:0301001:1146</w:t>
            </w:r>
          </w:p>
        </w:tc>
      </w:tr>
    </w:tbl>
    <w:p w:rsidR="00BC0825" w:rsidRDefault="00BC0825" w:rsidP="00487F88">
      <w:pPr>
        <w:pStyle w:val="NoSpacing"/>
        <w:ind w:left="779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».</w:t>
      </w:r>
    </w:p>
    <w:p w:rsidR="00BC0825" w:rsidRDefault="00BC0825" w:rsidP="00487F88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1.1.1.3. Строку:</w:t>
      </w:r>
    </w:p>
    <w:p w:rsidR="00BC0825" w:rsidRDefault="00BC0825" w:rsidP="00487F88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BC0825" w:rsidRPr="00386A4B" w:rsidTr="004078C3">
        <w:trPr>
          <w:trHeight w:val="253"/>
        </w:trPr>
        <w:tc>
          <w:tcPr>
            <w:tcW w:w="861" w:type="dxa"/>
            <w:noWrap/>
          </w:tcPr>
          <w:p w:rsidR="00BC0825" w:rsidRPr="004078C3" w:rsidRDefault="00BC0825" w:rsidP="004078C3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ЗУ:175</w:t>
            </w:r>
          </w:p>
        </w:tc>
        <w:tc>
          <w:tcPr>
            <w:tcW w:w="1134" w:type="dxa"/>
          </w:tcPr>
          <w:p w:rsidR="00BC0825" w:rsidRPr="004078C3" w:rsidRDefault="00BC0825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582</w:t>
            </w:r>
          </w:p>
        </w:tc>
        <w:tc>
          <w:tcPr>
            <w:tcW w:w="3391" w:type="dxa"/>
          </w:tcPr>
          <w:p w:rsidR="00BC0825" w:rsidRPr="004078C3" w:rsidRDefault="00BC0825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Блокированная жилая застройка (2.3)</w:t>
            </w:r>
          </w:p>
        </w:tc>
        <w:tc>
          <w:tcPr>
            <w:tcW w:w="3980" w:type="dxa"/>
          </w:tcPr>
          <w:p w:rsidR="00BC0825" w:rsidRPr="004078C3" w:rsidRDefault="00BC0825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Перераспределение земельного участка 86:02:0301001:985 с землями, государственная и муниципальная собственность на которые не разграничена</w:t>
            </w:r>
          </w:p>
        </w:tc>
      </w:tr>
    </w:tbl>
    <w:p w:rsidR="00BC0825" w:rsidRDefault="00BC0825" w:rsidP="00487F88">
      <w:pPr>
        <w:pStyle w:val="NoSpacing"/>
        <w:ind w:left="85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</w:t>
      </w:r>
    </w:p>
    <w:p w:rsidR="00BC0825" w:rsidRDefault="00BC0825" w:rsidP="00487F88">
      <w:pPr>
        <w:pStyle w:val="NoSpacing"/>
        <w:jc w:val="both"/>
        <w:rPr>
          <w:color w:val="000000"/>
          <w:sz w:val="28"/>
          <w:szCs w:val="28"/>
        </w:rPr>
      </w:pPr>
      <w:r w:rsidRPr="003B37BF">
        <w:rPr>
          <w:color w:val="000000"/>
          <w:sz w:val="28"/>
          <w:szCs w:val="28"/>
        </w:rPr>
        <w:t>заменить строкой следующего содержания:</w:t>
      </w:r>
    </w:p>
    <w:p w:rsidR="00BC0825" w:rsidRDefault="00BC0825" w:rsidP="00487F88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BC0825" w:rsidRPr="00386A4B" w:rsidTr="004078C3">
        <w:trPr>
          <w:trHeight w:val="253"/>
        </w:trPr>
        <w:tc>
          <w:tcPr>
            <w:tcW w:w="861" w:type="dxa"/>
            <w:noWrap/>
          </w:tcPr>
          <w:p w:rsidR="00BC0825" w:rsidRPr="004078C3" w:rsidRDefault="00BC0825" w:rsidP="004078C3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ЗУ:175</w:t>
            </w:r>
          </w:p>
        </w:tc>
        <w:tc>
          <w:tcPr>
            <w:tcW w:w="1134" w:type="dxa"/>
          </w:tcPr>
          <w:p w:rsidR="00BC0825" w:rsidRPr="004078C3" w:rsidRDefault="00BC0825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833</w:t>
            </w:r>
          </w:p>
        </w:tc>
        <w:tc>
          <w:tcPr>
            <w:tcW w:w="3391" w:type="dxa"/>
          </w:tcPr>
          <w:p w:rsidR="00BC0825" w:rsidRPr="004078C3" w:rsidRDefault="00BC0825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Блокированная жилая застройка (2.3)</w:t>
            </w:r>
          </w:p>
        </w:tc>
        <w:tc>
          <w:tcPr>
            <w:tcW w:w="3980" w:type="dxa"/>
          </w:tcPr>
          <w:p w:rsidR="00BC0825" w:rsidRPr="004078C3" w:rsidRDefault="00BC0825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Перераспределение земельного участка 86:02:0301001:985 с землями, государственная и муниципальная собственность на которые не разграничена</w:t>
            </w:r>
          </w:p>
        </w:tc>
      </w:tr>
    </w:tbl>
    <w:p w:rsidR="00BC0825" w:rsidRDefault="00BC0825" w:rsidP="00487F88">
      <w:pPr>
        <w:pStyle w:val="NoSpacing"/>
        <w:jc w:val="both"/>
        <w:rPr>
          <w:color w:val="000000"/>
          <w:sz w:val="28"/>
          <w:szCs w:val="28"/>
        </w:rPr>
      </w:pPr>
    </w:p>
    <w:p w:rsidR="00BC0825" w:rsidRDefault="00BC0825" w:rsidP="001A559A">
      <w:pPr>
        <w:pStyle w:val="NoSpacing"/>
        <w:ind w:left="779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».</w:t>
      </w:r>
    </w:p>
    <w:p w:rsidR="00BC0825" w:rsidRDefault="00BC0825" w:rsidP="001A55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1.1.1.4.  Строку:</w:t>
      </w:r>
    </w:p>
    <w:p w:rsidR="00BC0825" w:rsidRDefault="00BC0825" w:rsidP="001A55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BC0825" w:rsidRPr="00386A4B" w:rsidTr="00A37112">
        <w:trPr>
          <w:trHeight w:val="253"/>
        </w:trPr>
        <w:tc>
          <w:tcPr>
            <w:tcW w:w="861" w:type="dxa"/>
            <w:noWrap/>
          </w:tcPr>
          <w:p w:rsidR="00BC0825" w:rsidRPr="00160A9A" w:rsidRDefault="00BC0825" w:rsidP="00160A9A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ЗУ:176</w:t>
            </w:r>
          </w:p>
        </w:tc>
        <w:tc>
          <w:tcPr>
            <w:tcW w:w="1134" w:type="dxa"/>
          </w:tcPr>
          <w:p w:rsidR="00BC0825" w:rsidRPr="00160A9A" w:rsidRDefault="00BC0825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1343</w:t>
            </w:r>
          </w:p>
        </w:tc>
        <w:tc>
          <w:tcPr>
            <w:tcW w:w="3391" w:type="dxa"/>
          </w:tcPr>
          <w:p w:rsidR="00BC0825" w:rsidRPr="00160A9A" w:rsidRDefault="00BC0825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Блокированная жилая застройка (2.3)</w:t>
            </w:r>
          </w:p>
        </w:tc>
        <w:tc>
          <w:tcPr>
            <w:tcW w:w="3980" w:type="dxa"/>
          </w:tcPr>
          <w:p w:rsidR="00BC0825" w:rsidRPr="00160A9A" w:rsidRDefault="00BC0825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Перераспределение земельных участков 86:02:0301001:985, 86:02:0301001:1146, 86:02:0301001:230 с землями, государственная и муниципальная собственность на которые не разграничена</w:t>
            </w:r>
          </w:p>
        </w:tc>
      </w:tr>
    </w:tbl>
    <w:p w:rsidR="00BC0825" w:rsidRDefault="00BC0825" w:rsidP="00160A9A">
      <w:pPr>
        <w:pStyle w:val="NoSpacing"/>
        <w:ind w:left="85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</w:t>
      </w:r>
    </w:p>
    <w:p w:rsidR="00BC0825" w:rsidRDefault="00BC0825" w:rsidP="00160A9A">
      <w:pPr>
        <w:pStyle w:val="NoSpacing"/>
        <w:jc w:val="both"/>
        <w:rPr>
          <w:color w:val="000000"/>
          <w:sz w:val="28"/>
          <w:szCs w:val="28"/>
        </w:rPr>
      </w:pPr>
      <w:r w:rsidRPr="003B37BF">
        <w:rPr>
          <w:color w:val="000000"/>
          <w:sz w:val="28"/>
          <w:szCs w:val="28"/>
        </w:rPr>
        <w:t>заменить строкой следующего содержания:</w:t>
      </w:r>
    </w:p>
    <w:p w:rsidR="00BC0825" w:rsidRDefault="00BC0825" w:rsidP="00160A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BC0825" w:rsidRPr="00386A4B" w:rsidTr="00A37112">
        <w:trPr>
          <w:trHeight w:val="253"/>
        </w:trPr>
        <w:tc>
          <w:tcPr>
            <w:tcW w:w="861" w:type="dxa"/>
            <w:noWrap/>
          </w:tcPr>
          <w:p w:rsidR="00BC0825" w:rsidRPr="00160A9A" w:rsidRDefault="00BC0825" w:rsidP="00160A9A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ЗУ:176</w:t>
            </w:r>
          </w:p>
        </w:tc>
        <w:tc>
          <w:tcPr>
            <w:tcW w:w="1134" w:type="dxa"/>
          </w:tcPr>
          <w:p w:rsidR="00BC0825" w:rsidRPr="00160A9A" w:rsidRDefault="00BC0825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1376</w:t>
            </w:r>
          </w:p>
        </w:tc>
        <w:tc>
          <w:tcPr>
            <w:tcW w:w="3391" w:type="dxa"/>
          </w:tcPr>
          <w:p w:rsidR="00BC0825" w:rsidRPr="00160A9A" w:rsidRDefault="00BC0825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Блокированная жилая застройка (2.3)</w:t>
            </w:r>
          </w:p>
        </w:tc>
        <w:tc>
          <w:tcPr>
            <w:tcW w:w="3980" w:type="dxa"/>
          </w:tcPr>
          <w:p w:rsidR="00BC0825" w:rsidRPr="00160A9A" w:rsidRDefault="00BC0825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Перераспределение земельных участков 86:02:0301001:985 с землями, государственная и муниципальная собственность на которые не разграничена</w:t>
            </w:r>
          </w:p>
        </w:tc>
      </w:tr>
    </w:tbl>
    <w:p w:rsidR="00BC0825" w:rsidRDefault="00BC0825" w:rsidP="00160A9A">
      <w:pPr>
        <w:pStyle w:val="NoSpacing"/>
        <w:ind w:left="496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».</w:t>
      </w:r>
    </w:p>
    <w:p w:rsidR="00BC0825" w:rsidRDefault="00BC0825" w:rsidP="00160A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1.1.1.5. Строку:</w:t>
      </w:r>
    </w:p>
    <w:p w:rsidR="00BC0825" w:rsidRDefault="00BC0825" w:rsidP="00160A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BC0825" w:rsidRPr="00386A4B" w:rsidTr="00A37112">
        <w:trPr>
          <w:trHeight w:val="253"/>
        </w:trPr>
        <w:tc>
          <w:tcPr>
            <w:tcW w:w="861" w:type="dxa"/>
            <w:noWrap/>
          </w:tcPr>
          <w:p w:rsidR="00BC0825" w:rsidRPr="00160A9A" w:rsidRDefault="00BC0825" w:rsidP="00160A9A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bookmarkStart w:id="1" w:name="_Hlk236057970"/>
            <w:r w:rsidRPr="00160A9A">
              <w:rPr>
                <w:color w:val="000000"/>
                <w:sz w:val="20"/>
                <w:szCs w:val="20"/>
              </w:rPr>
              <w:t>ЗУ:226</w:t>
            </w:r>
          </w:p>
        </w:tc>
        <w:tc>
          <w:tcPr>
            <w:tcW w:w="1134" w:type="dxa"/>
          </w:tcPr>
          <w:p w:rsidR="00BC0825" w:rsidRPr="00160A9A" w:rsidRDefault="00BC0825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230</w:t>
            </w:r>
            <w:r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3391" w:type="dxa"/>
          </w:tcPr>
          <w:p w:rsidR="00BC0825" w:rsidRPr="00160A9A" w:rsidRDefault="00BC0825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Улично-дорожная сеть (12.0.1)</w:t>
            </w:r>
          </w:p>
        </w:tc>
        <w:tc>
          <w:tcPr>
            <w:tcW w:w="3980" w:type="dxa"/>
          </w:tcPr>
          <w:p w:rsidR="00BC0825" w:rsidRPr="00160A9A" w:rsidRDefault="00BC0825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Перераспределение земельных участков 86:02:0301001:10; 86:02:0301001:1000; 86:02:0301001:102; 86:02:0301001:104; 86:02:0301001:11; 86:02:0301001:112; 86:02:0301001:1146; 86:02:0301001:1148; 86:02:0301001:1162; 86:02:0301001:127; 86:02:0301001:128; 86:02:0301001:129; 86:02:0301001:137; 86:02:0301001:14; 86:02:0301001:141; 86:02:0301001:143; 86:02:0301001:15; 86:02:0301001:156; 86:02:0301001:169; 86:02:0301001:171; 86:02:0301001:172; 86:02:0301001:173; 86:02:0301001:182; 86:02:0301001:217; 86:02:0301001:224; 86:02:0301001:228; 86:02:0301001:229; 86:02:0301001:230; 86:02:0301001:235; 86:02:0301001:239; 86:02:0301001:240; 86:02:0301001:273; 86:02:0301001:289; 86:02:0301001:290; 86:02:0301001:3; 86:02:0301001:315; 86:02:0301001:316; 86:02:0301001:356; 86:02:0301001:36; 86:02:0301001:360; 86:02:0301001:368; 86:02:0301001:401; 86:02:0301001:413; 86:02:0301001:414; 86:02:0301001:46; 86:02:0301001:49; 86:02:0301001:64; 86:02:0301001:7; 86:02:0301001:9; 86:02:0301001:968; 86:02:0301001:971; 86:02:0301001:972; 86:02:0301001:975; 86:02:0301001:977; 86:02:0301001:980; 86:02:0301001:981; 86:02:0301001:995; 86:02:0301001:996; 86:02:0301001:999; 86:02:0301002:100; 86:02:0301002:181; 86:02:0301002:199; 86:02:0301002:200; 86:02:0301002:201; 86:02:0301002:203; 86:02:0301002:204; 86:02:0301002:230; 86:02:0301002:241; 86:02:0301002:247; 86:02:0301002:248; 86:02:0301002:262; 86:02:0301002:263; 86:02:0301002:270; 86:02:0301002:271; 86:02:0301002:281; 86:02:0301002:289; 86:02:0301002:356; 86:02:0301002:36; 86:02:0301002:361; 86:02:0301002:362; 86:02:0301002:363; 86:02:0301002:370; 86:02:0301002:372; 86:02:0301002:373; 86:02:0301002:375; 86:02:0301002:376; 86:02:0301002:377; 86:02:0301002:378; 86:02:0301002:380; 86:02:0301002:381; 86:02:0301002:382; 86:02:0301002:383; 86:02:0301002:39; 86:02:0301002:395; 86:02:0301002:396; 86:02:0301002:397; 86:02:0301002:398; 86:02:0301002:40; 86:02:0301002:402; 86:02:0301002:413; 86:02:0301002:427; 86:02:0301002:428; 86:02:0301002:435; 86:02:0301002:51; 86:02:0301002:656; 86:02:0301002:658; 86:02:0301002:67; 86:02:0301002:69; 86:02:0301002:98 землями, государственная и муниципальная собственность на которые не разграничена</w:t>
            </w:r>
          </w:p>
        </w:tc>
      </w:tr>
    </w:tbl>
    <w:bookmarkEnd w:id="1"/>
    <w:p w:rsidR="00BC0825" w:rsidRDefault="00BC0825" w:rsidP="00160A9A">
      <w:pPr>
        <w:pStyle w:val="NoSpacing"/>
        <w:jc w:val="both"/>
        <w:rPr>
          <w:color w:val="000000"/>
          <w:sz w:val="28"/>
          <w:szCs w:val="28"/>
        </w:rPr>
      </w:pPr>
      <w:r w:rsidRPr="003B37BF">
        <w:rPr>
          <w:color w:val="000000"/>
          <w:sz w:val="28"/>
          <w:szCs w:val="28"/>
        </w:rPr>
        <w:t>заменить строкой следующего содержания:</w:t>
      </w:r>
    </w:p>
    <w:p w:rsidR="00BC0825" w:rsidRDefault="00BC0825" w:rsidP="00160A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BC0825" w:rsidRPr="00386A4B" w:rsidTr="00A37112">
        <w:trPr>
          <w:trHeight w:val="253"/>
        </w:trPr>
        <w:tc>
          <w:tcPr>
            <w:tcW w:w="861" w:type="dxa"/>
            <w:noWrap/>
          </w:tcPr>
          <w:p w:rsidR="00BC0825" w:rsidRPr="00160A9A" w:rsidRDefault="00BC0825" w:rsidP="00A37112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ЗУ:226</w:t>
            </w:r>
          </w:p>
        </w:tc>
        <w:tc>
          <w:tcPr>
            <w:tcW w:w="1134" w:type="dxa"/>
          </w:tcPr>
          <w:p w:rsidR="00BC0825" w:rsidRPr="00160A9A" w:rsidRDefault="00BC0825" w:rsidP="00A37112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23007</w:t>
            </w:r>
            <w:r w:rsidRPr="00160A9A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391" w:type="dxa"/>
          </w:tcPr>
          <w:p w:rsidR="00BC0825" w:rsidRPr="00160A9A" w:rsidRDefault="00BC0825" w:rsidP="00A37112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Улично-дорожная сеть (12.0.1)</w:t>
            </w:r>
          </w:p>
        </w:tc>
        <w:tc>
          <w:tcPr>
            <w:tcW w:w="3980" w:type="dxa"/>
          </w:tcPr>
          <w:p w:rsidR="00BC0825" w:rsidRPr="00160A9A" w:rsidRDefault="00BC0825" w:rsidP="00A37112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Перераспределение земельных участков 86:02:0301001:10; 86:02:0301001:1000; 86:02:0301001:102; 86:02:0301001:104; 86:02:0301001:11; 86:02:0301001:112; 86:02:0301001:1146; 86:02:0301001:1148; 86:02:0301001:1162; 86:02:0301001:127; 86:02:0301001:128; 86:02:0301001:129; 86:02:0301001:137; 86:02:0301001:14; 86:02:0301001:141; 86:02:0301001:143; 86:02:0301001:15; 86:02:0301001:156; 86:02:0301001:169; 86:02:0301001:171; 86:02:0301001:172; 86:02:0301001:173; 86:02:0301001:182; 86:02:0301001:217; 86:02:0301001:224; 86:02:0301001:228; 86:02:0301001:229; 86:02:0301001:230; 86:02:0301001:235; 86:02:0301001:239; 86:02:0301001:240; 86:02:0301001:273; 86:02:0301001:289; 86:02:0301001:290; 86:02:0301001:3; 86:02:0301001:315; 86:02:0301001:316; 86:02:0301001:356; 86:02:0301001:36; 86:02:0301001:360; 86:02:0301001:368; 86:02:0301001:401; 86:02:0301001:413; 86:02:0301001:414; 86:02:0301001:46; 86:02:0301001:49; 86:02:0301001:64; 86:02:0301001:7; 86:02:0301001:9; 86:02:0301001:968; 86:02:0301001:971; 86:02:0301001:972; 86:02:0301001:975; 86:02:0301001:977; 86:02:0301001:980; 86:02:0301001:981; 86:02:0301001:995; 86:02:0301001:996; 86:02:0301001:999; 86:02:0301002:100; 86:02:0301002:181; 86:02:0301002:199; 86:02:0301002:200; 86:02:0301002:201; 86:02:0301002:203; 86:02:0301002:204; 86:02:0301002:230; 86:02:0301002:241; 86:02:0301002:247; 86:02:0301002:248; 86:02:0301002:262; 86:02:0301002:263; 86:02:0301002:270; 86:02:0301002:271; 86:02:0301002:281; 86:02:0301002:289; 86:02:0301002:356; 86:02:0301002:36; 86:02:0301002:361; 86:02:0301002:362; 86:02:0301002:363; 86:02:0301002:370; 86:02:0301002:372; 86:02:0301002:373; 86:02:0301002:375; 86:02:0301002:376; 86:02:0301002:377; 86:02:0301002:378; 86:02:0301002:380; 86:02:0301002:381; 86:02:0301002:382; 86:02:0301002:383; 86:02:0301002:39; 86:02:0301002:395; 86:02:0301002:396; 86:02:0301002:397; 86:02:0301002:398; 86:02:0301002:40; 86:02:0301002:402; 86:02:0301002:413; 86:02:0301002:427; 86:02:0301002:428; 86:02:0301002:435; 86:02:0301002:51; 86:02:0301002:656; 86:02:0301002:658; 86:02:0301002:67; 86:02:0301002:69; 86:02:0301002:98 землями, государственная и муниципальная собственность на которые не разграничена</w:t>
            </w:r>
          </w:p>
        </w:tc>
      </w:tr>
    </w:tbl>
    <w:p w:rsidR="00BC0825" w:rsidRDefault="00BC0825" w:rsidP="004444EB">
      <w:pPr>
        <w:pStyle w:val="NoSpacing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».</w:t>
      </w:r>
    </w:p>
    <w:p w:rsidR="00BC0825" w:rsidRDefault="00BC0825" w:rsidP="004444EB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1.1.1.6.  Строку:</w:t>
      </w:r>
    </w:p>
    <w:p w:rsidR="00BC0825" w:rsidRDefault="00BC0825" w:rsidP="004444EB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BC0825" w:rsidRPr="00386A4B" w:rsidTr="004444EB">
        <w:trPr>
          <w:trHeight w:val="253"/>
        </w:trPr>
        <w:tc>
          <w:tcPr>
            <w:tcW w:w="861" w:type="dxa"/>
            <w:noWrap/>
          </w:tcPr>
          <w:p w:rsidR="00BC0825" w:rsidRPr="00160A9A" w:rsidRDefault="00BC0825" w:rsidP="004444EB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ЗУ:</w:t>
            </w:r>
            <w:r>
              <w:rPr>
                <w:sz w:val="20"/>
                <w:szCs w:val="20"/>
              </w:rPr>
              <w:t>214</w:t>
            </w:r>
          </w:p>
        </w:tc>
        <w:tc>
          <w:tcPr>
            <w:tcW w:w="1134" w:type="dxa"/>
          </w:tcPr>
          <w:p w:rsidR="00BC0825" w:rsidRPr="00160A9A" w:rsidRDefault="00BC0825" w:rsidP="004444EB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1654</w:t>
            </w:r>
          </w:p>
        </w:tc>
        <w:tc>
          <w:tcPr>
            <w:tcW w:w="3391" w:type="dxa"/>
          </w:tcPr>
          <w:p w:rsidR="00BC0825" w:rsidRPr="00160A9A" w:rsidRDefault="00BC0825" w:rsidP="004444EB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Для индивидуального жилищного строительства (2.1)</w:t>
            </w:r>
          </w:p>
        </w:tc>
        <w:tc>
          <w:tcPr>
            <w:tcW w:w="3980" w:type="dxa"/>
          </w:tcPr>
          <w:p w:rsidR="00BC0825" w:rsidRPr="00160A9A" w:rsidRDefault="00BC0825" w:rsidP="004444EB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Перераспределение земельн</w:t>
            </w:r>
            <w:r>
              <w:rPr>
                <w:sz w:val="20"/>
                <w:szCs w:val="20"/>
              </w:rPr>
              <w:t>ого</w:t>
            </w:r>
            <w:r w:rsidRPr="00160A9A">
              <w:rPr>
                <w:sz w:val="20"/>
                <w:szCs w:val="20"/>
              </w:rPr>
              <w:t xml:space="preserve"> участк</w:t>
            </w:r>
            <w:r>
              <w:rPr>
                <w:sz w:val="20"/>
                <w:szCs w:val="20"/>
              </w:rPr>
              <w:t>а</w:t>
            </w:r>
            <w:r w:rsidRPr="00160A9A">
              <w:rPr>
                <w:sz w:val="20"/>
                <w:szCs w:val="20"/>
              </w:rPr>
              <w:t xml:space="preserve"> 86:02:0301001:</w:t>
            </w:r>
            <w:r>
              <w:rPr>
                <w:sz w:val="20"/>
                <w:szCs w:val="20"/>
              </w:rPr>
              <w:t>11</w:t>
            </w:r>
            <w:r w:rsidRPr="00160A9A">
              <w:rPr>
                <w:sz w:val="20"/>
                <w:szCs w:val="20"/>
              </w:rPr>
              <w:t xml:space="preserve"> с землями, государственная и муниципальная собственность на которые не разграничена</w:t>
            </w:r>
          </w:p>
        </w:tc>
      </w:tr>
    </w:tbl>
    <w:p w:rsidR="00BC0825" w:rsidRDefault="00BC0825" w:rsidP="004444EB">
      <w:pPr>
        <w:pStyle w:val="NoSpacing"/>
        <w:ind w:left="85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</w:t>
      </w:r>
    </w:p>
    <w:p w:rsidR="00BC0825" w:rsidRDefault="00BC0825" w:rsidP="004444EB">
      <w:pPr>
        <w:pStyle w:val="NoSpacing"/>
        <w:jc w:val="both"/>
        <w:rPr>
          <w:color w:val="000000"/>
          <w:sz w:val="28"/>
          <w:szCs w:val="28"/>
        </w:rPr>
      </w:pPr>
      <w:r w:rsidRPr="003B37BF">
        <w:rPr>
          <w:color w:val="000000"/>
          <w:sz w:val="28"/>
          <w:szCs w:val="28"/>
        </w:rPr>
        <w:t>заменить строкой следующего содержания:</w:t>
      </w:r>
    </w:p>
    <w:p w:rsidR="00BC0825" w:rsidRDefault="00BC0825" w:rsidP="004444EB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BC0825" w:rsidRPr="00386A4B" w:rsidTr="004444EB">
        <w:trPr>
          <w:trHeight w:val="253"/>
        </w:trPr>
        <w:tc>
          <w:tcPr>
            <w:tcW w:w="861" w:type="dxa"/>
            <w:noWrap/>
          </w:tcPr>
          <w:p w:rsidR="00BC0825" w:rsidRPr="00160A9A" w:rsidRDefault="00BC0825" w:rsidP="004444EB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ЗУ:</w:t>
            </w:r>
            <w:r>
              <w:rPr>
                <w:sz w:val="20"/>
                <w:szCs w:val="20"/>
              </w:rPr>
              <w:t>214</w:t>
            </w:r>
          </w:p>
        </w:tc>
        <w:tc>
          <w:tcPr>
            <w:tcW w:w="1134" w:type="dxa"/>
          </w:tcPr>
          <w:p w:rsidR="00BC0825" w:rsidRPr="00160A9A" w:rsidRDefault="00BC0825" w:rsidP="004444EB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3391" w:type="dxa"/>
          </w:tcPr>
          <w:p w:rsidR="00BC0825" w:rsidRPr="00160A9A" w:rsidRDefault="00BC0825" w:rsidP="004444EB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Для индивидуального жилищного строительства (2.1)</w:t>
            </w:r>
          </w:p>
        </w:tc>
        <w:tc>
          <w:tcPr>
            <w:tcW w:w="3980" w:type="dxa"/>
          </w:tcPr>
          <w:p w:rsidR="00BC0825" w:rsidRPr="00160A9A" w:rsidRDefault="00BC0825" w:rsidP="004444EB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Образование</w:t>
            </w:r>
            <w:r w:rsidRPr="00160A9A">
              <w:rPr>
                <w:color w:val="000000"/>
                <w:sz w:val="20"/>
                <w:szCs w:val="20"/>
              </w:rPr>
              <w:t xml:space="preserve"> земельн</w:t>
            </w:r>
            <w:r>
              <w:rPr>
                <w:color w:val="000000"/>
                <w:sz w:val="20"/>
                <w:szCs w:val="20"/>
              </w:rPr>
              <w:t>ого</w:t>
            </w:r>
            <w:r w:rsidRPr="00160A9A">
              <w:rPr>
                <w:color w:val="000000"/>
                <w:sz w:val="20"/>
                <w:szCs w:val="20"/>
              </w:rPr>
              <w:t xml:space="preserve"> участк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160A9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из</w:t>
            </w:r>
            <w:r w:rsidRPr="00160A9A">
              <w:rPr>
                <w:color w:val="000000"/>
                <w:sz w:val="20"/>
                <w:szCs w:val="20"/>
              </w:rPr>
              <w:t xml:space="preserve"> зем</w:t>
            </w:r>
            <w:r>
              <w:rPr>
                <w:color w:val="000000"/>
                <w:sz w:val="20"/>
                <w:szCs w:val="20"/>
              </w:rPr>
              <w:t>ель</w:t>
            </w:r>
            <w:r w:rsidRPr="00160A9A">
              <w:rPr>
                <w:color w:val="000000"/>
                <w:sz w:val="20"/>
                <w:szCs w:val="20"/>
              </w:rPr>
              <w:t>, государственн</w:t>
            </w:r>
            <w:r>
              <w:rPr>
                <w:color w:val="000000"/>
                <w:sz w:val="20"/>
                <w:szCs w:val="20"/>
              </w:rPr>
              <w:t>ой</w:t>
            </w:r>
            <w:r w:rsidRPr="00160A9A">
              <w:rPr>
                <w:color w:val="000000"/>
                <w:sz w:val="20"/>
                <w:szCs w:val="20"/>
              </w:rPr>
              <w:t xml:space="preserve"> и</w:t>
            </w:r>
            <w:r>
              <w:rPr>
                <w:color w:val="000000"/>
                <w:sz w:val="20"/>
                <w:szCs w:val="20"/>
              </w:rPr>
              <w:t>ли</w:t>
            </w:r>
            <w:r w:rsidRPr="00160A9A">
              <w:rPr>
                <w:color w:val="000000"/>
                <w:sz w:val="20"/>
                <w:szCs w:val="20"/>
              </w:rPr>
              <w:t xml:space="preserve"> муниципальн</w:t>
            </w:r>
            <w:r>
              <w:rPr>
                <w:color w:val="000000"/>
                <w:sz w:val="20"/>
                <w:szCs w:val="20"/>
              </w:rPr>
              <w:t>ой</w:t>
            </w:r>
            <w:r w:rsidRPr="00160A9A">
              <w:rPr>
                <w:color w:val="000000"/>
                <w:sz w:val="20"/>
                <w:szCs w:val="20"/>
              </w:rPr>
              <w:t xml:space="preserve"> собственност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</w:tr>
    </w:tbl>
    <w:p w:rsidR="00BC0825" w:rsidRDefault="00BC0825" w:rsidP="004444EB">
      <w:pPr>
        <w:pStyle w:val="NoSpacing"/>
        <w:ind w:left="496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».</w:t>
      </w:r>
    </w:p>
    <w:p w:rsidR="00BC0825" w:rsidRDefault="00BC0825" w:rsidP="00160A9A">
      <w:pPr>
        <w:pStyle w:val="NoSpacing"/>
        <w:jc w:val="both"/>
        <w:rPr>
          <w:color w:val="000000"/>
          <w:sz w:val="28"/>
          <w:szCs w:val="28"/>
        </w:rPr>
      </w:pPr>
    </w:p>
    <w:p w:rsidR="00BC0825" w:rsidRDefault="00BC0825" w:rsidP="00160A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1.1.1.7. Строки:</w:t>
      </w:r>
    </w:p>
    <w:p w:rsidR="00BC0825" w:rsidRDefault="00BC0825" w:rsidP="00160A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11"/>
        <w:gridCol w:w="1123"/>
        <w:gridCol w:w="11"/>
        <w:gridCol w:w="3391"/>
        <w:gridCol w:w="3980"/>
      </w:tblGrid>
      <w:tr w:rsidR="00BC0825" w:rsidRPr="00386A4B" w:rsidTr="00A37112">
        <w:trPr>
          <w:trHeight w:val="253"/>
        </w:trPr>
        <w:tc>
          <w:tcPr>
            <w:tcW w:w="861" w:type="dxa"/>
            <w:gridSpan w:val="2"/>
            <w:noWrap/>
          </w:tcPr>
          <w:p w:rsidR="00BC0825" w:rsidRPr="00160A9A" w:rsidRDefault="00BC0825" w:rsidP="00160A9A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ЗУ:174</w:t>
            </w:r>
          </w:p>
        </w:tc>
        <w:tc>
          <w:tcPr>
            <w:tcW w:w="1134" w:type="dxa"/>
            <w:gridSpan w:val="2"/>
          </w:tcPr>
          <w:p w:rsidR="00BC0825" w:rsidRPr="00160A9A" w:rsidRDefault="00BC0825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305</w:t>
            </w:r>
          </w:p>
        </w:tc>
        <w:tc>
          <w:tcPr>
            <w:tcW w:w="3391" w:type="dxa"/>
          </w:tcPr>
          <w:p w:rsidR="00BC0825" w:rsidRPr="00160A9A" w:rsidRDefault="00BC0825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Блокированная жилая застройка (2.3)</w:t>
            </w:r>
          </w:p>
        </w:tc>
        <w:tc>
          <w:tcPr>
            <w:tcW w:w="3980" w:type="dxa"/>
          </w:tcPr>
          <w:p w:rsidR="00BC0825" w:rsidRPr="00160A9A" w:rsidRDefault="00BC0825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Перераспределение земельного участка 86:02:0301001:985 с землями, государственная и муниципальная собственность на которые не разграничена</w:t>
            </w:r>
          </w:p>
        </w:tc>
      </w:tr>
      <w:tr w:rsidR="00BC0825" w:rsidRPr="006F6245" w:rsidTr="004444EB">
        <w:trPr>
          <w:trHeight w:val="253"/>
        </w:trPr>
        <w:tc>
          <w:tcPr>
            <w:tcW w:w="850" w:type="dxa"/>
            <w:noWrap/>
          </w:tcPr>
          <w:p w:rsidR="00BC0825" w:rsidRPr="006F6245" w:rsidRDefault="00BC0825" w:rsidP="004444EB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:11</w:t>
            </w:r>
          </w:p>
        </w:tc>
        <w:tc>
          <w:tcPr>
            <w:tcW w:w="1134" w:type="dxa"/>
            <w:gridSpan w:val="2"/>
          </w:tcPr>
          <w:p w:rsidR="00BC0825" w:rsidRPr="006F6245" w:rsidRDefault="00BC0825" w:rsidP="004444EB">
            <w:pPr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1255</w:t>
            </w:r>
          </w:p>
        </w:tc>
        <w:tc>
          <w:tcPr>
            <w:tcW w:w="3402" w:type="dxa"/>
            <w:gridSpan w:val="2"/>
          </w:tcPr>
          <w:p w:rsidR="00BC0825" w:rsidRPr="004444EB" w:rsidRDefault="00BC0825" w:rsidP="004444EB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4444EB">
              <w:rPr>
                <w:sz w:val="20"/>
                <w:szCs w:val="20"/>
              </w:rPr>
              <w:t>Для индивидуального</w:t>
            </w:r>
          </w:p>
          <w:p w:rsidR="00BC0825" w:rsidRPr="006F6245" w:rsidRDefault="00BC0825" w:rsidP="004444EB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ж</w:t>
            </w:r>
            <w:r w:rsidRPr="004444EB">
              <w:rPr>
                <w:sz w:val="20"/>
                <w:szCs w:val="20"/>
              </w:rPr>
              <w:t>илищного</w:t>
            </w:r>
            <w:r>
              <w:rPr>
                <w:sz w:val="20"/>
                <w:szCs w:val="20"/>
              </w:rPr>
              <w:t xml:space="preserve"> </w:t>
            </w:r>
            <w:r w:rsidRPr="004444EB">
              <w:rPr>
                <w:sz w:val="20"/>
                <w:szCs w:val="20"/>
              </w:rPr>
              <w:t>строительства (2.1)</w:t>
            </w:r>
          </w:p>
        </w:tc>
        <w:tc>
          <w:tcPr>
            <w:tcW w:w="3980" w:type="dxa"/>
          </w:tcPr>
          <w:p w:rsidR="00BC0825" w:rsidRPr="006F6245" w:rsidRDefault="00BC0825" w:rsidP="004444EB">
            <w:pPr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Исправление реестровой ошибки земельн</w:t>
            </w:r>
            <w:r>
              <w:rPr>
                <w:sz w:val="20"/>
                <w:szCs w:val="20"/>
              </w:rPr>
              <w:t>ого</w:t>
            </w:r>
            <w:r w:rsidRPr="006F6245">
              <w:rPr>
                <w:sz w:val="20"/>
                <w:szCs w:val="20"/>
              </w:rPr>
              <w:t xml:space="preserve"> участк</w:t>
            </w:r>
            <w:r>
              <w:rPr>
                <w:sz w:val="20"/>
                <w:szCs w:val="20"/>
              </w:rPr>
              <w:t>а</w:t>
            </w:r>
            <w:r w:rsidRPr="006F6245">
              <w:rPr>
                <w:sz w:val="20"/>
                <w:szCs w:val="20"/>
              </w:rPr>
              <w:t xml:space="preserve"> 86:02:0301001:</w:t>
            </w:r>
            <w:r>
              <w:rPr>
                <w:sz w:val="20"/>
                <w:szCs w:val="20"/>
              </w:rPr>
              <w:t>11</w:t>
            </w:r>
          </w:p>
        </w:tc>
      </w:tr>
    </w:tbl>
    <w:p w:rsidR="00BC0825" w:rsidRDefault="00BC0825" w:rsidP="004444EB"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исключить.</w:t>
      </w:r>
    </w:p>
    <w:p w:rsidR="00BC0825" w:rsidRDefault="00BC0825" w:rsidP="004444EB"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</w:t>
      </w:r>
    </w:p>
    <w:p w:rsidR="00BC0825" w:rsidRDefault="00BC0825" w:rsidP="001A559A">
      <w:pPr>
        <w:pStyle w:val="NoSpacing"/>
        <w:jc w:val="both"/>
        <w:rPr>
          <w:color w:val="000000"/>
          <w:sz w:val="28"/>
          <w:szCs w:val="28"/>
        </w:rPr>
      </w:pPr>
    </w:p>
    <w:p w:rsidR="00BC0825" w:rsidRDefault="00BC0825" w:rsidP="001A55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исключить.</w:t>
      </w:r>
    </w:p>
    <w:p w:rsidR="00BC0825" w:rsidRDefault="00BC0825" w:rsidP="001A559A">
      <w:pPr>
        <w:pStyle w:val="NoSpacing"/>
        <w:jc w:val="both"/>
        <w:rPr>
          <w:color w:val="000000"/>
          <w:sz w:val="28"/>
          <w:szCs w:val="28"/>
        </w:rPr>
      </w:pPr>
    </w:p>
    <w:p w:rsidR="00BC0825" w:rsidRDefault="00BC0825" w:rsidP="001A55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1.1.2. Приложение 1 «Ведомости </w:t>
      </w:r>
      <w:r w:rsidRPr="00160A9A">
        <w:rPr>
          <w:color w:val="000000"/>
          <w:sz w:val="28"/>
          <w:szCs w:val="28"/>
        </w:rPr>
        <w:t>координат поворотных точек границ образуемых земельных участков</w:t>
      </w:r>
      <w:r>
        <w:rPr>
          <w:color w:val="000000"/>
          <w:sz w:val="28"/>
          <w:szCs w:val="28"/>
        </w:rPr>
        <w:t>» изложить в следующей редакции: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307"/>
        <w:gridCol w:w="3308"/>
        <w:gridCol w:w="3308"/>
      </w:tblGrid>
      <w:tr w:rsidR="00BC0825" w:rsidRPr="00D640FB" w:rsidTr="00A37112">
        <w:trPr>
          <w:trHeight w:val="680"/>
          <w:tblHeader/>
          <w:jc w:val="center"/>
        </w:trPr>
        <w:tc>
          <w:tcPr>
            <w:tcW w:w="3307" w:type="dxa"/>
            <w:noWrap/>
            <w:vAlign w:val="center"/>
          </w:tcPr>
          <w:p w:rsidR="00BC0825" w:rsidRPr="00D640FB" w:rsidRDefault="00BC0825" w:rsidP="00A37112">
            <w:pPr>
              <w:keepNext/>
              <w:keepLines/>
              <w:adjustRightInd w:val="0"/>
              <w:ind w:firstLine="0"/>
              <w:jc w:val="center"/>
              <w:textAlignment w:val="baseline"/>
              <w:rPr>
                <w:szCs w:val="20"/>
              </w:rPr>
            </w:pPr>
            <w:r w:rsidRPr="00D640FB">
              <w:rPr>
                <w:szCs w:val="20"/>
              </w:rPr>
              <w:t>Номер поворотной точки</w:t>
            </w:r>
          </w:p>
        </w:tc>
        <w:tc>
          <w:tcPr>
            <w:tcW w:w="3308" w:type="dxa"/>
            <w:noWrap/>
            <w:vAlign w:val="center"/>
          </w:tcPr>
          <w:p w:rsidR="00BC0825" w:rsidRPr="00D640FB" w:rsidRDefault="00BC0825" w:rsidP="00A37112">
            <w:pPr>
              <w:keepNext/>
              <w:keepLines/>
              <w:adjustRightInd w:val="0"/>
              <w:ind w:firstLine="0"/>
              <w:jc w:val="center"/>
              <w:textAlignment w:val="baseline"/>
              <w:rPr>
                <w:szCs w:val="20"/>
              </w:rPr>
            </w:pPr>
            <w:r w:rsidRPr="00D640FB">
              <w:rPr>
                <w:szCs w:val="20"/>
              </w:rPr>
              <w:t>X (м)</w:t>
            </w:r>
          </w:p>
        </w:tc>
        <w:tc>
          <w:tcPr>
            <w:tcW w:w="3308" w:type="dxa"/>
            <w:noWrap/>
            <w:vAlign w:val="center"/>
          </w:tcPr>
          <w:p w:rsidR="00BC0825" w:rsidRPr="00D640FB" w:rsidRDefault="00BC0825" w:rsidP="00A37112">
            <w:pPr>
              <w:keepNext/>
              <w:keepLines/>
              <w:adjustRightInd w:val="0"/>
              <w:ind w:firstLine="0"/>
              <w:jc w:val="center"/>
              <w:textAlignment w:val="baseline"/>
              <w:rPr>
                <w:szCs w:val="20"/>
              </w:rPr>
            </w:pPr>
            <w:r w:rsidRPr="00D640FB">
              <w:rPr>
                <w:szCs w:val="20"/>
              </w:rPr>
              <w:t>Y (м)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AC4F15" w:rsidRDefault="00BC0825" w:rsidP="00A37112">
            <w:pPr>
              <w:ind w:firstLine="0"/>
              <w:jc w:val="center"/>
              <w:rPr>
                <w:b/>
                <w:bCs/>
              </w:rPr>
            </w:pPr>
            <w:r w:rsidRPr="00AC4F15">
              <w:rPr>
                <w:b/>
                <w:bCs/>
              </w:rPr>
              <w:t>:240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1009604.53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2616821.69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2616835.45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2616838.84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1009628.48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2616845.55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1009630.87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2616849.92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2616848.51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1009639.58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2616858.55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2616860.78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1009648.15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2616885.31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1009632.41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2616893.07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2616864.47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2616865.62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2616823.56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1009598.90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2616820.96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1009604.53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2616821.69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AF604E" w:rsidRDefault="00BC0825" w:rsidP="00A37112">
            <w:pPr>
              <w:pStyle w:val="a5"/>
              <w:rPr>
                <w:rFonts w:cs="Times New Roman"/>
                <w:b/>
                <w:bCs/>
                <w:color w:val="000000"/>
                <w:szCs w:val="24"/>
              </w:rPr>
            </w:pPr>
            <w:r w:rsidRPr="00AF604E">
              <w:rPr>
                <w:rFonts w:cs="Times New Roman"/>
                <w:b/>
                <w:bCs/>
                <w:color w:val="000000"/>
                <w:szCs w:val="24"/>
              </w:rPr>
              <w:t>:326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1010734.49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2616302.76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1010735.31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2616303.70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1010732.42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2616306.21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1010731.60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2616305.27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1010734.49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2616302.76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1010747.15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2616327.42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2616328.52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1010746.63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2616329.10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1010746.05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2616328.00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1010747.15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2616327.42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1010757.79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2616348.70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1010758.37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2616349.80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1010757.27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2616350.38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1010756.69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2616349.28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1010757.79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2616348.70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1010552.23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2616372.89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2616373.75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2616373.23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2616372.37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2616370.22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1010770.39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2616374.17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2616374.66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1010767.39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2616370.71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2616370.22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1010765.13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2616378.94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2616379.55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2616378.04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1010771.81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2616375.40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1010772.28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1010771.81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2616375.40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2616379.17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2616380.08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1010747.43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2616381.00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1010746.51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2616380.06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2616379.17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1010773.01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1010772.22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2616384.29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1010769.17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2616382.38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2616381.20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1010773.01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1010709.19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2616384.35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1010708.48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2616385.05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1010707.77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2616384.35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1010708.48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2616383.64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1010709.19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2616384.35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2616386.61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1010671.74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2616387.07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1010669.79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2616383.60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2616390.85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1010522.33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2616391.82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2616390.84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1010507.90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2616394.86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2616395.57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2616394.86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2616394.15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1010507.90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2616394.86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</w:t>
            </w:r>
            <w:r>
              <w:rPr>
                <w:b/>
                <w:bCs/>
                <w:sz w:val="20"/>
              </w:rPr>
              <w:t>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1010785.28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2616396.49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1010784.38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2616397.62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1010780.91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2616394.81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2616393.70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1010785.28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2616396.49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2616403.13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1010787.83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2616404.07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2616404.89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1010786.07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2616403.96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2616403.13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2616400.67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2616402.35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1010480.22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2616405.20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1010479.22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2616402.58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2616400.83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2616400.67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1010643.40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2616405.55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2616406.26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1010641.98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2616405.55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2616404.84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1010643.40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2616405.55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2616407.30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2616408.01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2616407.30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2616406.59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2616407.30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2616416.43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2616417.14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2616416.43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2616415.73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2616416.43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2616421.71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2616422.42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2616421.71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2616421.00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2616421.71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2616432.90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2616433.61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2616432.90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2616432.19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2616432.90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1010414.84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2616442.82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2616441.40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1010414.84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2616450.59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2616449.17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2616450.78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2616451.49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2616450.78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2616450.08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2616450.78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2616457.38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2616458.28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1010380.79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2616457.82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2616457.38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2616462.67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2616463.38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2616462.67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2616461.96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2616462.67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2616469.53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2616470.24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1010527.35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2616469.53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2616468.82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2616469.53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2616471.10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1010352.83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2616471.81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2616472.52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2616471.81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2616471.10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2616476.57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2616477.28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2616476.57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2616475.86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2616476.57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2616487.66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2616488.37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1010294.00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2616487.66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2616486.95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2616487.66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1010484.75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2616494.21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1010484.75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2616496.31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2616497.02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1010300.76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2616496.31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2616495.60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2616496.31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1010268.70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2616500.42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2616501.13</w:t>
            </w:r>
          </w:p>
        </w:tc>
      </w:tr>
      <w:tr w:rsidR="00BC0825" w:rsidRPr="005D72ED" w:rsidTr="00A37112">
        <w:tblPrEx>
          <w:tblLook w:val="0000"/>
        </w:tblPrEx>
        <w:trPr>
          <w:trHeight w:val="65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2616500.42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2616499.71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1010268.70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2616500.42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2616511.80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2616519.57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1010238.63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2616513.86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2616511.80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2616520.39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1010251.90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2616520.95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2616521.38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2616520.80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2616520.39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1010436.22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2616522.97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1010435.51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2616523.68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1010434.80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2616522.97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1010435.51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2616522.26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1010436.22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2616522.97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1010234.66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2616539.79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2616540.50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2616539.79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2616539.08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1010234.66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2616539.79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1010393.25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2616547.66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1010392.54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2616548.37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2616547.66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1010392.54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2616546.95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1010393.25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2616547.66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2616566.53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2616568.97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2616564.95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2616566.53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1010130.79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2616563.73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2616569.31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2616566.45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1010130.79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2616563.73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2616572.16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2616570.75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1010114.50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2616574.59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1010113.79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1010114.50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2616573.17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2616575.93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1010154.76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2616576.64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2616575.93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1010154.76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2616575.23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2616575.93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2616582.81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2616584.58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2616585.37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2616585.01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2616583.19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2616582.81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2616586.06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2616586.98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1010301.66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2616587.38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2616586.47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2616586.06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2616587.62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2616588.33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1010178.74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2616587.62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2616586.91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2616587.62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2616590.35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2616591.06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2616590.35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2616589.65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2616590.35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2616601.61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1010137.07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2616602.32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2616601.61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1010137.07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2616600.91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2616601.61</w:t>
            </w:r>
          </w:p>
        </w:tc>
      </w:tr>
      <w:tr w:rsidR="00BC0825" w:rsidRPr="005D72ED" w:rsidTr="00A37112">
        <w:tblPrEx>
          <w:tblLook w:val="0000"/>
        </w:tblPrEx>
        <w:trPr>
          <w:trHeight w:val="65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2616600.44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2616604.26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2616603.82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2616600.44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2616599.57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2616604.41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2616604.24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1010221.28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2616599.57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2616604.82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1010215.88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2616605.75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1010212.33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2616604.30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2616603.37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2616604.82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2616607.86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2616608.57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1010054.66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2616607.86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2616607.15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2616607.86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1010310.87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2616606.44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1010312.17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2616609.21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1010311.27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2616609.67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2616609.47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2616606.86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1010310.87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2616606.44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1010224.30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2616606.30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2616607.97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2616611.19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1010218.50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2616608.23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2616605.59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1010224.30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2616606.30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2616613.02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2616616.45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2616617.07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2616613.65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2616613.02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1010028.20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2616624.04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2616624.75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2616624.04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2616623.34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1010028.20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2616624.04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2616629.05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2616629.76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1010142.23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2616629.05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2616628.34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2616629.05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1010243.11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2616633.28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2616634.25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2616635.28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1010239.13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2616634.33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1010243.11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2616633.28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2616638.13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2616639.11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1010322.10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2616639.26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2616638.30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2616638.13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2616639.34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2616641.61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1010465.45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2616643.72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2616645.14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1010463.35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2616644.44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1010465.45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2616643.72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2616649.56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2616650.37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2616652.83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2616652.02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2616649.56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2616657.10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1009968.69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2616657.90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2616659.98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1009964.20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2616660.85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2616660.32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2616657.10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2616655.76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1010150.01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2616659.25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2616660.98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2616660.68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2616656.25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2616655.76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1010356.22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2616658.77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1010357.69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2616661.89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1010357.03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2616662.26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2616661.79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1010354.90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2616660.49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2616661.11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1010353.06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2616660.94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1010352.80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2616660.47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1010356.22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2616658.77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2616665.03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2616665.74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1010269.31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2616665.03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2616664.32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2616665.03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1010419.42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2616666.54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2616666.54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2616665.84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1010419.42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2616666.54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1010332.35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2616667.56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1010332.49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2616667.80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1010331.64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2616665.18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1010332.35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1010131.51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2616669.73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1010130.80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2616670.44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2616669.73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1010130.80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2616669.02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1010131.51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2616669.73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1010137.71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2616676.49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1010365.82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1010365.11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2616678.45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1010364.40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1010365.11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1010365.82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2616683.64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2616684.35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2616683.64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2616682.93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2616683.64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1010103.38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2616686.01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2616686.72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2616686.01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2616685.30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1010103.38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2616686.01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2616697.14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2616697.85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2616697.14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2616696.43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2616697.14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2616696.67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2616699.42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2616700.07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2616697.32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2616696.67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2616704.13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1010070.50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2616704.84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1010069.79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2616704.13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1010070.50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2616703.42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2616704.13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2616702.84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2616704.55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2616714.23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2616714.94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2616714.23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2616713.52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2616714.23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1010363.44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2616719.65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2616720.36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2616720.15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2616719.65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2616718.94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2616719.54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1010363.44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2616719.65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2616722.88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2616723.59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2616722.88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2616722.17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2616722.88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2616723.29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2616726.43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1010349.50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2616726.93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2616723.95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2616723.29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1010042.67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2616731.85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1010041.96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2616732.56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1010041.25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2616731.85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1010041.96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2616731.14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1010042.67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2616731.85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2616732.61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2616732.61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2616731.90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2616732.61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1010330.83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2616738.39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1010333.06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2616742.43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2616742.92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2616738.89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1010330.83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2616738.39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2616744.45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1009998.40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2616745.09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2616745.58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2616744.92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2616744.45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1010004.01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2616754.15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1010002.59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2616752.73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1010004.01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2616755.39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2616756.10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2616755.39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2616754.68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2616755.39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2616756.60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1009977.02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2616757.50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2616757.97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2616759.30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1009972.90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2616759.65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1009972.43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2616758.76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2616758.29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1009975.66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2616757.07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2616756.60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2616762.48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2616763.19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1010267.67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2616762.48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2616761.77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2616762.48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1010348.29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2616768.84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2616769.55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2616768.84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2616768.13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1010348.29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2616768.84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2616769.89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2616770.60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1010272.55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2616769.89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2616769.18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2616769.89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2616781.16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1010232.21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2616782.02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2616782.53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2616781.67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2616781.16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2616782.18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2616782.89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2616782.18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2616781.47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2616782.18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2616784.93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2616785.81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2616786.29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1010344.85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2616785.41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2616784.93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2616786.19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1010242.19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2616787.06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1010238.03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2616789.48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1010237.54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2616788.62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2616786.19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2616798.41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2616799.12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2616798.41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2616797.70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2616798.41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1009771.31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2616802.39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1009770.60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2616803.10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1009769.89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2616802.39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1009770.60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2616801.68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1009771.31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2616802.39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1009781.48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2616820.53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2616821.24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1009780.06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2616820.53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2616819.82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1009781.48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2616820.53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2616814.92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1010187.12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2616819.28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1010182.90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2616821.50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2616814.92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2616822.61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2616823.75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2616823.43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2616822.99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1009727.55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2616822.01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2616822.29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2616822.61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2616825.98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2616826.69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1010379.31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2616825.98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2616825.27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2616825.98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2616828.20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2616828.91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2616828.20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2616827.49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2616828.20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2616828.54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2616829.25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2616828.54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2616827.83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2616828.54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1009794.77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1009794.06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2616830.50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1009793.35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1009794.06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2616829.08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1009794.77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1009889.69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2616831.61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2616832.31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1009888.26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2616831.61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2616830.90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1009889.69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2616831.61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1009634.79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2616832.95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1009634.08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2616833.66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1009631.06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2616830.55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2616830.02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1009632.61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2616830.71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1009634.79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2616832.95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2616834.34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1010161.10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2616832.92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2616833.63</w:t>
            </w:r>
          </w:p>
        </w:tc>
      </w:tr>
      <w:tr w:rsidR="00BC0825" w:rsidRPr="005D72ED" w:rsidTr="00A37112">
        <w:tblPrEx>
          <w:tblLook w:val="0000"/>
        </w:tblPrEx>
        <w:trPr>
          <w:trHeight w:val="211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2616831.23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1009788.79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2616835.10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2616835.12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2616833.14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2616831.23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1009980.95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2616837.15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1009983.21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2616840.96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1009982.36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2616841.47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1009980.08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2616837.65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1009980.95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2616837.15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2616843.68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2616844.39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2616843.68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2616842.97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2616843.68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1009883.29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2616838.07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2616843.24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2616846.84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1009883.29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2616838.07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1009725.04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2616847.61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2616848.32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2616847.61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2616846.90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1009725.04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2616847.61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2616850.08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2616850.79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1010132.61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2616850.08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2616850.08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1010394.83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1010394.12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1010394.83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2616851.45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2616853.62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1010109.29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2616854.46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2616855.17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2616854.46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2616853.75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1010109.29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2616854.46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2616855.70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2616856.40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2616855.70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2616854.99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2616855.70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1010387.03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2616857.05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2616857.76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2616857.05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2616856.34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1010387.03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2616857.05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1009735.39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2616858.89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2616859.59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2616858.89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2616858.18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1009735.39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2616858.89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613895" w:rsidRDefault="00BC0825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1009883.50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2616862.50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1009883.78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2616863.11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1009882.79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2616863.70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1009882.92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2616863.93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1009880.47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2616865.47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1009880.04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2616864.20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1009883.50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2616862.50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2616862.91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1010254.39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2616863.19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2616862.91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1010106.56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1010105.14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2616865.29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1010106.56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1009807.28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1009806.57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1009805.86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1009806.57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2616865.35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1009807.28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1009669.78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2616869.39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1009667.39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1009666.54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2616872.54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1009668.93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2616868.85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1009669.78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2616869.39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2616872.54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1009707.29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1009706.58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2616874.02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1009705.87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1009706.58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2616872.60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1009707.29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2616874.04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1010069.60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2616872.62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2616875.92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2616876.63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2616875.92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2616875.21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2616875.92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1009750.72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2616878.18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1009750.01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1009750.72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2616876.76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2616877.12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2616880.00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2616878.58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1010075.62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2616883.71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2616884.42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1010074.20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2616883.71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2616883.00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1010075.62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2616883.71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2616884.23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2616885.12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1010401.10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2616885.51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2616884.63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2616884.23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1009679.16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2616883.89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1009681.00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2616887.02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1009680.15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2616887.53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1009678.30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2616884.41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1009679.16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2616883.89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1010269.30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2616893.25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1010268.59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2616893.96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1010267.88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2616893.25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1010268.59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2616892.54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1010269.30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2616893.25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1010474.81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1010475.40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2616894.47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1010474.58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2616895.05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2616894.24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1010474.81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2616896.06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1010015.10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2616896.77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1010014.39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2616896.06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1010015.10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2616895.36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2616896.06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2616897.13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2616897.84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2616897.13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2616896.42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2616897.13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2616900.44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2616901.15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2616900.44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2616899.74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2616900.44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1009832.80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2616894.84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1009835.63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2616899.99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1009832.08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2616901.94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1009829.36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2616896.64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1009832.80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2616894.84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2616899.25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2616899.98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1009827.40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2616903.11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1009826.73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2616902.37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2616899.25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2616904.14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1009616.07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2616904.14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2616903.43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2616904.14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2616906.33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1009897.81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1009897.89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1009897.81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1010418.94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1010418.94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1010451.98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1009875.70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1009875.78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2616910.89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2616910.97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1009874.70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1009875.70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1010023.70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1010025.83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2616912.90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2616913.40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1010023.70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2616914.24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2616914.95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2616914.24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2616913.53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2616914.24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1009852.17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2616911.47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1009854.55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2616916.55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1009847.55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2616914.75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1009852.17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2616911.47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1010283.05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2616921.00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2616921.71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2616921.00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2616920.30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1010283.05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2616921.00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1010437.68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2616919.26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1010437.98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2616919.75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2616922.18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2616921.34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2616919.18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1010437.68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2616919.26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1009581.83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1009581.12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2616922.78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1009580.41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1009581.12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2616921.36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1009581.83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2616920.37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1010147.22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2616924.04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2616924.53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1010144.30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2616920.85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2616920.37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1009598.91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2616928.81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1009598.20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2616929.52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2616928.81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1009598.20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2616928.10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1009598.91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2616928.81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1009399.85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2616931.20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1009399.11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2616931.43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1009398.87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1009399.85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2616928.14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2616931.34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2616931.73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2616931.09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1009998.02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2616931.56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1009997.21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2616928.48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2616928.14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2616932.69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2616934.13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2616933.42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1010443.45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1010161.30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2616936.32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1010160.59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1010161.30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2616934.90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1009864.26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2616936.05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1009864.57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2616936.99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1009861.13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2616938.13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1009860.43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2616938.36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1009860.12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2616937.41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1009860.63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2616937.23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1009864.26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2616936.05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2616940.48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2616940.48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2616939.77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2616940.48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2616937.99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2616938.79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2616941.01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2616942.71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1010429.11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2616941.97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2616940.30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2616937.99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1009538.31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1009537.60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1009536.89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1009537.60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2616943.78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1009538.31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1010645.82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1010645.03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1010645.82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1010157.65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2616946.63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2616948.86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1010295.40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2616947.99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1009404.02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2616948.97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2616948.93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1010010.07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2616951.50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2616952.38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2616952.44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1010009.67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2616952.86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2616951.98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1010009.95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2616951.56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1010010.07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2616951.50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1009548.90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2616954.21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1009548.19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1009547.48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2616954.21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1009548.19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2616953.50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1009548.90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2616954.21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1010458.60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2616954.63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1010458.43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2616955.36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2616957.22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1010455.62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2616956.46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2616954.61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1010458.60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2616964.15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1010307.36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2616962.74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2616964.06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1009876.57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2616964.06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2616963.35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2616964.06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2616967.57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1010393.46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2616969.11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1010392.75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1010393.46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2616967.69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2616969.54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2616970.25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1009487.50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2616969.54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2616969.54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1010173.45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2616970.89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2616971.60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2616970.89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2616970.18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1010173.45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2616970.89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2616969.46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2616972.63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2616969.46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1010480.87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2616974.37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2616972.95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1010480.87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1009405.77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1009406.22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1009405.77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1010025.50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2616975.19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1010026.06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2616976.02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2616978.26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2616977.44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1010025.50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2616975.19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1009465.40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2616980.97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2616981.68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1009463.98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2616980.97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2616980.26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1009465.40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2616980.97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2616980.11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2616980.89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1010631.10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2616981.14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1010628.74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2616982.09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2616981.15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2616980.11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2616979.18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2616983.01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2616982.51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2616979.66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2616979.18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2616983.70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2616984.34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1010463.23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2616985.04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2616983.70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2616985.45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1009486.92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2616985.45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2616984.74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2616985.45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1009420.44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2616984.89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1009420.91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2616985.78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1009420.13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1009419.64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1009420.44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2616984.89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2616983.62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2616982.91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2616983.62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2616988.22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1010472.49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1010469.95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1010471.95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2616984.07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2616988.29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2616990.03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2616990.74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2616990.03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2616989.32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2616990.03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2616991.40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2616992.24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2616994.59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2616993.76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2616991.40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1010187.72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2616997.48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1010187.72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2616997.56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1010496.74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2617000.79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2617001.37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2617000.79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2617000.08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1010496.74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2617000.79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1010280.33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2616998.68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2616999.44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2617002.08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2617001.32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1010280.33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2616998.68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2617002.65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1010610.30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2617003.36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1010609.59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2617002.65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1010610.30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2617001.94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2617002.65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2617003.46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1010039.26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2617005.41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1010037.84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2617003.99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1010039.26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2616997.49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2617000.96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2617001.55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2617003.22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1009461.97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2617003.68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1009461.62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2617005.44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2617002.21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2616999.82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2616997.49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2617005.18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2617005.89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1010448.39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2617005.18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2617005.18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2617006.41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2617007.12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1009925.53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2617006.41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2617005.70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2617006.41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2617008.82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2617009.53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2617008.82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2617008.11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2617008.82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1010529.35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2617009.15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2617009.93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1010524.94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2617006.88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1010525.59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2617006.09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1010529.35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2617009.15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2617011.04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2617011.75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1010344.89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2617011.04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2617011.04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2617013.77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2617014.48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2617013.77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2617013.06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2617013.77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1009431.34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2617014.90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1009430.63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1009429.92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2617014.90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1009430.63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2617014.19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1009431.34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2617014.90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2617016.56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2617016.71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2617016.56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2617015.24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1010516.50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2617015.29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2617015.24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2617018.40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2617016.98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2617018.50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2617019.33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1010538.86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2617016.21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2617018.50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1010433.58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2617020.34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1010429.56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2617022.98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2617019.21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1010433.58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2617020.34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1010590.09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2617024.19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2617024.90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2617024.19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2617023.48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1010590.09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2617024.19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2617023.52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2617026.76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2617026.86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1009408.13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2617023.62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2617023.52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1010557.10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1010555.68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2617028.47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1010557.10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2617030.76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1009475.24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2617031.12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2617030.26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1010055.38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2617033.32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1010054.74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2617033.69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2617033.82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1010052.10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1009914.45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2617038.08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1009913.74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2617038.79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1009913.03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2617038.08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1009913.74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2617037.37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1009914.45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2617038.08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1009350.24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1009349.53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1009348.82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1009349.53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2617038.86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1009350.24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1009383.19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1009382.48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1009381.77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1009382.48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1009383.19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1010166.67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2617037.77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2617037.34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1010165.66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2617041.82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2617038.47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2617042.16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1010368.85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2617041.27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1009447.65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1009449.88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2617044.25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2617041.16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1009447.65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1010196.70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2617041.06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2617045.78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2617045.70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1010196.70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2617041.06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2617051.33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2617050.64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2617049.66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1009357.42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1009356.71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1009356.00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1009356.71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2617052.58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1009357.42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1010138.79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1010138.32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1010700.84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2617051.45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1010698.61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1010697.96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1010699.99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2617050.91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1010700.84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2617051.45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1010067.59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1010068.10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2617055.16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1010067.25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2617055.66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1010066.75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1010067.59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1010391.34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2617057.05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2617057.76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2617057.05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2617056.34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1010391.34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2617057.05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1009490.80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2617058.48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2617058.96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1009487.42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1009314.04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2617058.44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1009313.33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2617059.15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1009312.62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2617058.44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1009313.33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2617057.73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1009314.04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2617058.44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2617059.59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2617060.32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2617060.30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2617059.59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2617059.59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2617060.53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2617060.79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2617059.59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2617062.63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2617062.30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2617063.01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2617062.30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2617062.30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1009487.47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2617060.15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2617060.99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2617063.50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1009483.77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2617062.66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1009487.47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2617060.15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1009497.03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2617065.55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2617062.82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2617059.10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1009497.03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1009501.80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1009501.12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2617065.18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1009498.74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1009501.80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1009329.44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1009328.73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2617068.45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1009328.02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1009328.73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1009329.44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1009293.66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2617068.15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2617068.86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2617068.15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1010109.06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2617068.64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2617069.08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1010107.74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2617068.22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1009930.11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2617069.97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1009929.40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2617070.68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1009928.69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2617069.97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1009929.40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2617069.26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1009930.11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2617069.97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2617071.49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2617072.19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2617071.49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2617070.78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2617071.49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1010416.11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2617070.68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2617071.05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1010413.50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2617074.36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2617073.79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2617070.41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2617070.03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1010416.11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2617070.68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1010199.11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1010199.33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2617077.30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2617077.35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2617073.22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1010199.11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2617078.48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1010086.77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2617081.62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2617080.77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2617078.48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1010680.57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1010679.77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2617081.59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1010680.57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1009595.10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1009594.39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1009595.10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1009299.59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2617084.02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1009298.17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1009299.59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2617084.28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1010097.87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2617086.01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1010096.45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2617084.59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1010097.87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1010208.17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2617080.35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1010208.51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2617081.29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1010205.17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2617086.22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2617081.93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1010208.17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2617080.35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1009260.86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1009261.21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1009260.33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2617086.44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1009259.97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1009260.86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2617092.17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1009569.94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2617090.75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2617091.87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2617092.58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1010439.29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2617091.87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2617091.16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2617091.87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1009446.52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2617093.37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2617094.15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1009446.38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2617093.99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1009446.52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2617093.37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1009273.34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2617096.98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1009272.63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2617097.69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1009271.92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2617096.98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1009272.63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2617096.27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1009273.34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2617096.98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2617101.54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1010433.60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2617101.54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1010433.60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2617100.83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2617101.54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1009543.82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2617101.37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1009538.33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2617103.18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1009534.68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2617099.66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1009543.82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2617101.37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1010664.37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2617105.55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1010663.82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2617106.40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1010660.46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2617103.85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1010661.08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2617103.04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1010664.37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2617105.55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2617106.07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2617106.78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1009219.89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2617106.07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2617105.36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2617106.07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2617108.88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2617109.59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2617108.88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2617108.17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2617108.88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2617109.11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2617109.82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1009947.90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2617109.11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2617108.40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2617109.11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1009246.72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2617110.76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1009246.01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2617111.47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1009245.30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2617110.76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1009246.01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2617110.05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1009246.72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2617110.76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1010103.40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2617114.71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2617115.57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2617116.08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2617115.22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1010103.40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2617114.71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2617117.02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2617120.24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1010223.75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2617121.13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1010220.40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2617122.31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2617120.82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1010220.71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2617117.50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2617117.02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2617122.42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2617124.10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1010632.17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2617122.68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2617124.29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2617125.00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1009219.84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2617124.29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2617124.29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1010490.67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2617126.33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2617127.04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1010489.25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2617126.33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2617125.62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1010490.67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2617126.33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2617132.28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2617132.49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2617131.68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2617132.28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1009448.39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2617133.07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2617134.02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2617134.35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2617133.40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1009448.39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2617133.07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2617135.26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1009163.49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2617136.25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2617136.42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1009162.33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2617135.43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2617135.26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1009032.34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2617136.89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1009031.69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2617137.66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1009028.09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2617134.67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1009028.74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2617133.90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1009032.34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2617136.89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2617137.72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2617138.43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2617137.72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2617137.01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2617137.72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1009192.16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1009191.45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2617140.00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1009190.74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1009191.45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2617138.59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1009192.16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1010136.77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1010136.06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1010136.06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2617142.38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1010136.77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2617144.05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2617142.64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1009974.43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2617144.28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1009969.37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1009969.34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1009974.43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1009965.80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1009966.16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1009962.03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2617144.47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1009965.80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2617145.30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1010122.05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2617146.16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1010121.29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2617146.62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2617145.76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2617145.30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2617150.48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2617152.00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2617150.58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2617152.63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2617153.34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2617152.63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2617152.63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1009052.86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2617154.90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1009052.15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1009051.44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2617154.90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1009052.15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2617154.19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1009052.86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2617154.90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1009459.00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2617157.50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1009460.10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2617157.94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2617154.10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1009459.00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1009950.09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2617158.13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2617156.71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1009950.09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2617159.42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2617160.13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1010537.36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2617159.42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2617158.71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2617159.42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1010627.06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2617160.11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1010626.46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2617160.91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1010625.75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2617160.38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2617159.58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1010627.06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2617160.11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2617161.80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1010523.23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2617162.51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2617161.80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1010523.23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2617161.09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2617161.80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2617169.83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2617170.11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1010549.15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2617167.79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1010549.72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2617166.96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1009072.11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2617167.05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1009070.57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2617171.35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1009069.62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2617171.03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1009071.17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2617166.72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1009072.11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2617167.05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1009141.27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1009138.53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1009137.07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2617172.71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2617170.81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2617167.30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1009141.27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2617168.45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2617174.43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2617174.70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2617171.67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2617168.45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2617175.49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2617174.88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2617174.14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2617177.68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1009470.70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2617178.39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2617177.68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1009470.70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2617176.97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2617177.68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1010594.69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2617178.30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1010594.11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1010593.41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2617178.64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1010593.96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2617177.80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1010594.69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2617178.30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1009126.85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2617187.99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1009126.14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2617188.70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1009125.43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2617187.99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1009126.14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2617187.28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1009126.85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2617187.99</w:t>
            </w:r>
          </w:p>
        </w:tc>
      </w:tr>
      <w:tr w:rsidR="00BC0825" w:rsidRPr="005D72ED" w:rsidTr="00A37112">
        <w:tblPrEx>
          <w:tblLook w:val="0000"/>
        </w:tblPrEx>
        <w:trPr>
          <w:trHeight w:val="301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1010162.30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2617188.51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2617189.22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2617188.51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2617187.80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1010162.30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2617188.51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2617186.22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2617186.73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1010605.49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2617189.50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2617189.06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1010607.20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2617185.75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2617186.22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1010205.84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2617189.87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2617183.35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1010205.84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1010583.85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2617190.63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1010582.45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2617190.90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2617190.06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1010583.85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2617190.63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1010072.41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2617195.27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2617195.98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2617195.27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2617194.56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1010072.41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2617195.27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1009951.44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2617197.09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1009953.67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2617201.05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1009952.80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2617201.56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1009950.56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2617197.58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1009951.44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2617197.09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1009118.14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2617204.55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1009117.43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2617205.26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1009116.72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2617204.55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1009117.43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2617203.85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1009118.14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2617204.55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2617207.78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2617210.97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2617210.32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1010189.66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2617207.23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1010189.77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2617207.11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1010189.93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2617207.78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2617209.83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2617212.89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2617209.27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2617209.83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2617215.16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1009890.29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2617213.74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1010118.12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2617220.85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1010118.64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2617221.70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2617222.22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1010117.26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2617221.37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1010118.12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2617220.85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2617222.22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1010206.49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2617222.98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2617220.15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1010203.85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2617219.40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2617222.22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2617224.90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2617224.90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2617224.19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2617224.90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2617224.76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2617225.62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2617223.46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1010207.94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2617222.58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2617224.76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2617227.88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2617228.59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2617227.88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2617227.17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2617227.88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2617229.00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2617230.00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2617229.95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2617228.95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2617229.00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2617226.93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2617231.08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2617230.64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1009105.39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2617226.45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2617226.93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2617226.72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2617227.79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2617232.45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2617231.93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2617231.34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1010200.29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2617227.45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1010203.53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2617222.78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2617226.72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1010228.60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2617233.71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2617234.89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2617230.55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1010228.60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2617233.71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1009831.56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2617230.36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1009832.35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2617234.82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2617234.99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2617230.52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1009831.56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2617230.36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2617235.24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1010125.63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2617235.29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2617234.56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2617235.24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1009104.81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2617233.81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2617237.43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1009098.07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2617235.80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1009099.19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1009104.81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2617233.81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1010564.20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2617241.85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2617242.56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1010564.20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2617243.27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1010563.50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2617242.56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1010564.20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2617241.85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1010217.68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2617242.84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1010215.50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2617245.99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2617245.43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2617242.26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1010217.68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2617242.84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1009770.42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2617246.05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2617246.76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1009769.00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2617246.05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2617245.34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1009770.42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2617246.05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1010163.78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1010163.07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1010163.78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2617246.50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2617248.73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2617248.14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1010545.95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2617248.71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2617249.42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2617248.71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2617248.00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2617248.71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2617250.94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2617251.65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2617250.94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2617250.23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2617250.94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2617252.96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2617251.16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1010210.06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2617246.08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2617256.55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2617260.04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2617259.56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1010206.90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2617256.05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2617256.55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1009711.14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2617260.67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1009710.43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2617261.38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1009709.72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2617260.67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1009710.43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1009711.14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2617260.67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2617260.53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2617266.80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2617267.20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2617260.53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2617264.56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2617268.05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2617267.57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1010202.87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2617264.06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2617264.56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2617268.87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1010289.70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2617269.58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2617268.87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1010289.70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2617268.16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2617268.87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1010181.50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1010183.66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2617269.30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1010182.78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2617269.77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2617265.81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1010181.50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2617266.09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2617269.77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1010271.60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1010273.15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2617265.71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2617266.09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2617271.29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2617271.40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1010156.67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1010156.90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1010153.07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2617274.53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2617273.55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1010156.67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2617274.58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2617275.29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2617274.58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2617273.87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2617274.58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2617276.96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2617277.67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1010287.39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2617276.96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2617276.25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2617276.96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1010304.12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2617288.05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2617288.76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2617288.05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2617287.34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1010304.12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2617288.05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1009596.19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2617288.43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1009596.37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2617289.41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2617290.34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2617289.34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1009596.19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2617288.43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2617292.33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2617293.04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1010323.51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2617292.33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2617291.62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2617292.33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1010511.78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1010511.07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2617296.34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1010511.07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1010511.78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1010324.19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2617302.28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2617303.08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2617302.76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1010322.79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2617302.49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1010323.39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2617301.69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1010324.19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2617302.28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2617300.58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2617303.43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2617304.14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1010136.61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2617300.58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1010515.38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2617307.64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2617308.35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2617307.64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2617306.93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1010515.38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2617307.64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1010360.26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1010359.55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1010360.26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2617316.32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2617315.94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2617316.70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1010117.54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2617319.04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2617318.28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2617315.94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2617320.21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2617320.92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1010492.38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2617320.21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2617319.50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2617320.21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2617318.42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2617319.89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2617321.98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2617321.49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2617319.35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2617317.92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2617318.42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2617330.74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2617331.45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2617330.74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2617330.03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2617330.74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2617338.14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2617338.85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2617338.14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2617337.43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2617338.14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2617339.42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2617340.13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1010332.31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2617339.42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2617338.71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2617339.42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2617344.07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2617344.90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2617342.33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2617341.50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2617344.07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2617351.13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1010259.95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2617351.92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2617349.38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2617348.59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2617351.13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2617351.95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2617352.66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2617351.95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2617351.24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2617351.95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1010421.33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2617358.78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2617359.48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1010419.91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2617358.78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2617358.07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1010421.33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2617358.78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2617359.62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2617359.62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2617358.91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2617359.62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2617360.63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2617361.34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2617360.63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2617359.92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2617360.63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1010460.54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2617366.13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2617364.71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1010460.54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2617366.54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1010416.26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2617366.32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1010414.84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2617366.32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1010416.26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2617366.32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1010442.65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2617372.96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2617371.54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1010442.65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2617378.86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2617379.66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2617378.35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2617378.86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2617376.44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2617380.66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2617380.18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2617376.44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2617378.55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2617381.98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1010305.17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2617381.43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1010307.39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2617378.00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2617378.55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2617382.26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1010439.03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2617383.11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2617380.80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1010436.17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2617379.97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2617382.26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1010459.54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2617386.51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2617387.22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1010458.12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2617386.51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2617385.80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1010459.54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2617386.51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2617389.47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2617389.87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2617386.04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2617390.22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2617390.93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1010541.85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2617390.22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2617389.51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2617390.22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2617391.30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2617392.01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2617391.30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2617390.59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2617391.30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2617393.41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2617394.11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2617393.41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2617392.70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2617393.41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2617398.01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1010553.36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2617398.01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2617397.30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2617398.01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1010231.40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2617404.84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1010230.81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2617405.66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2617402.52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1010226.92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2617401.70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1010231.40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2617404.84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2617407.48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2617408.19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1010344.50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2617407.48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2617406.77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2617407.48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2617410.42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2617411.13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2617410.42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2617409.71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2617410.42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1010427.62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2617412.44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2617414.48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2617415.67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1010439.52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2617416.38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2617415.67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1010439.52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2617414.96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2617415.67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1010253.70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2617419.69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2617420.40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2617419.69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2617418.98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1010253.70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2617419.69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2617423.31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2617424.21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1010366.69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2617422.56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1010367.11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2617421.66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2617423.31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1010605.05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2617432.54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1010604.41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2617433.32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2617430.74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1010601.87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2617429.96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1010605.05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2617432.54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2617436.27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2617436.22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2617437.13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2617435.98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2617435.31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2617434.40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2617435.14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2617436.22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2617442.60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2617443.31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2617442.60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2617441.89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2617442.60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2617453.30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2617456.45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1010300.92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2617455.79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1010303.67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2617452.63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2617453.30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1010399.69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2617461.54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2617461.54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2617460.84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1010399.69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2617461.54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1010583.47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2617461.76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2617462.47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1010582.05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2617461.76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2617461.05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1010583.47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2617461.76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2617464.34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2617462.92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1010330.12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2617471.72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2617472.52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1010328.79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2617471.98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1010329.26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2617471.21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1010330.12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2617471.72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2617478.84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1010387.86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2617479.35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1010385.99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2617482.46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2617482.45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1010383.61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2617480.03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2617479.52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2617479.71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1010385.70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2617479.18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2617478.84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2617484.14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2617485.26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2617485.26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2617484.55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2617485.26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Контур400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2617489.06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2617489.83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2617488.96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1010352.08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2617485.48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2617489.06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Контур401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2617509.41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1010552.92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2617510.12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1010552.21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2617509.41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1010552.92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2617508.70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2617509.41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Контур402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2617535.39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2617536.10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2617535.39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2617534.68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2617535.39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Контур403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2617553.72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2617554.43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2617553.72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2617553.01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2617553.72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Контур404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2617572.50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1010513.60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2617573.21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2617572.50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1010513.60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2617571.79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2617572.50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Контур405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1010484.54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2617581.74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2617582.45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1010483.12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2617581.74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2617581.03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1010484.54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2617581.74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Контур406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2617590.18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2617593.74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2617593.21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2617589.63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2617590.18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00687" w:rsidRDefault="00BC0825" w:rsidP="00A37112">
            <w:pPr>
              <w:ind w:firstLine="0"/>
              <w:jc w:val="center"/>
              <w:rPr>
                <w:b/>
                <w:bCs/>
              </w:rPr>
            </w:pPr>
            <w:r w:rsidRPr="00C00687">
              <w:rPr>
                <w:b/>
                <w:bCs/>
              </w:rPr>
              <w:t>:230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1010248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1010240.5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1010237.79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2617007.39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1010238.02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2617008.2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1010235.92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1010236.11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2617011.12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1010231.16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2617013.73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1010227.07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2617015.88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1010213.8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2617022.41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1010212.6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1010208.42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2617013.55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1010193.28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2616986.2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1010232.91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2616965.02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1010247.84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2616992.37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1010248</w:t>
            </w:r>
          </w:p>
        </w:tc>
        <w:tc>
          <w:tcPr>
            <w:tcW w:w="3308" w:type="dxa"/>
            <w:vAlign w:val="bottom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:228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2616921.31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1010175.13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2616955.53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2616928.97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:946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2616910.14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2616966.23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2616968.35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2616976.59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1010247.84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2616921.31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1010219.67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2616924.48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2616910.14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:1148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2617273.72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1010247.88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2617323.84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1010247.12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2617324.98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2617349.94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2617322.94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1010235.24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2617246.62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1010271.60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2617269.77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2617273.72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:209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1010208.75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2617123.98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2617127.00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2617129.92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1010177.36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2617134.22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1010170.75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2617140.49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1010156.51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2617152.17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1010156.23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2617153.06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1010153.05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2617155.94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2617150.13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1010145.00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2617152.72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2617143.10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2617137.35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1010149.79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2617132.72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1010156.41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2617128.00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2617117.87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2617116.03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2617116.85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2617117.06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1010184.11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2617110.10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1010189.80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1010208.75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F604E">
              <w:rPr>
                <w:b/>
                <w:bCs/>
                <w:color w:val="000000"/>
              </w:rPr>
              <w:t>:404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1010206.60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1010216.03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2617072.92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1010189.20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2617062.74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1010206.60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:229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1010175.13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2616955.53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:201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1009644.73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2616907.63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1009656.56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1009677.00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2616975.66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1009657.56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1009623.57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1009644.73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2616907.63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:397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1009673.80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1009680.20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2617001.78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1009701.22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1009692.29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2617073.98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1009688.89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2617072.56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1009677.37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2617050.60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1009653.72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2617006.12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1009642.36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2617002.26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1009673.80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:172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2616911.33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2616911.87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2616916.48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1010150.05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2616958.39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2616962.94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1010087.32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1010094.57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2616928.90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1010104.75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ЗУ:119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1010150.05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2616962.96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1010136.09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2616980.45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2616958.39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1010150.05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ЗУ:120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2616962.96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2616991.08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1010145.68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2617014.30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1010122.97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2616990.58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1010136.09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2616980.45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2616962.96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:169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2616991.08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2617016.71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2617017.72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1010195.75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2617017.70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2617022.50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1010198.22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2617023.52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2617028.44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1010189.80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2617031.93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2617029.65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1010169.67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2617038.98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1010166.67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2617037.77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1010165.66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1010133.22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2617022.44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00687" w:rsidRDefault="00BC0825" w:rsidP="00A37112">
            <w:pPr>
              <w:ind w:firstLine="0"/>
              <w:jc w:val="center"/>
              <w:rPr>
                <w:b/>
                <w:bCs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2616991.08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ЗУ:130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2617130.36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2617145.76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1010121.29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2617146.62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2617148.24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2617154.41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2617155.47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1010072.04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2617178.00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2617168.51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1010084.40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2617158.84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1010079.43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2617149.21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2617130.36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ЗУ:131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2617148.24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2617168.91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2617193.62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2617196.74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1010072.04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2617178.00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2617155.47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2617154.41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2617148.24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1010183.91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1010158.41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2617239.74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1010165.11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2617245.07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1010163.78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2617246.50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1010163.07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2617247.21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2617261.49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2617252.56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2617239.33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2617228.60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2617219.87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2617188.49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1010183.91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ЗУ:132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2617188.49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2617219.87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1010119.31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2617207.06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2617217.68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2617193.62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2617168.91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2617171.67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2617174.70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2617188.49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1009078.87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2617140.15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1009112.16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1009111.57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1009118.01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1009090.73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1009057.21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1009078.87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2617039.20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2617053.10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1010138.32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2617053.58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1010107.74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2617068.22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1010100.53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1010094.40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1010088.25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2617068.67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2617008.23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2617001.01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2617037.45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2617033.24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2617039.20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1010189.20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2617062.74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2617079.07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1010208.75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1010189.80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2617083.80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1010172.68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2617076.81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1010165.16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2617062.80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1010163.40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1010169.52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2617047.05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2617102.54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1010157.83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1010158.68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1010162.43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1010164.84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2617114.19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2617117.87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1010156.41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2617128.00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1010149.79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2617132.72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2617137.35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2617143.10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2617126.22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1010150.96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1010152.07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2617104.89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2617102.54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2616899.02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2616928.97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1010159.84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2616896.66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1009963.71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2616999.80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2617073.17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1009968.70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2617064.53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1009950.65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2617034.56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1009955.15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1009948.46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2617008.43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1009963.71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2616999.80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1009936.44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2616900.82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1009945.00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2616934.98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1009919.60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1009902.32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1009936.44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2616900.82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1009902.32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1009919.60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1009893.82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2616967.66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1009874.98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2616931.43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1009902.32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:272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1009096.96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2617077.20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2617084.21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1009136.97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1009118.01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1009111.57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1009112.16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2617140.15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1009078.87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1009074.43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1009096.96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2617077.20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1009179.76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2617031.25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1009206.83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1009216.35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2617117.15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1009178.50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1009163.12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2617045.28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1009160.97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1009179.76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2617031.25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1010073.68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2616969.16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2617001.01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2617008.23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1010073.68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:200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1009701.88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1009677.00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2616975.66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1009656.56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1009644.73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2616907.63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:199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1009687.60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1009698.89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2616914.44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1009707.18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1009713.16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2616950.88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1009701.88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1009687.60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1010050.93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2617027.43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2617035.82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1010023.91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2617014.29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1010037.84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2617004.70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2617126.22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2617022.26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1009204.37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2617036.57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1009210.16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1009216.41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2617061.53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1009235.94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1009234.80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1009216.35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1009206.83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1009179.76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2617031.25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2617022.26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2617087.98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2617089.77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1010150.59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1010150.96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2617103.12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2617102.14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2617096.66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1010130.21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2617087.98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1010126.20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2617092.40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2617096.66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2617102.14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2617103.12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1010109.22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1010126.20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2617092.40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2617088.18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1010126.20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2617092.40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1010109.22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2617093.50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2617088.18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2617071.14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2617082.70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2617088.18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2617093.50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2617079.68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2617071.14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1010142.35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2617079.25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2617087.98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1010130.21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2617089.23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1010125.98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2617076.14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1010143.68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2617066.99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1010125.98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2617076.14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2617089.23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2616931.36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2616925.17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1010022.93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1010025.67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2616909.82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1010036.90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2616910.97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1010049.35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1010028.86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1010021.82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2616931.36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2616909.82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1010059.82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2616946.71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2616946.34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2616947.26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2616950.09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1010021.82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1010028.86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1010049.35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2616934.03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1010059.82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2616946.71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1010073.68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2616951.42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1010032.04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2616952.34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2616955.09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2616950.09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2616947.26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2616946.34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2616946.71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2617057.61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1009277.51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2616955.09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1010032.04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2616952.34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2616951.42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2616902.80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1009717.71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2616926.24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1009713.68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2616932.06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1009707.18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1009698.89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2616914.44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2617043.75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1010755.01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2617047.20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1010755.03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1010757.20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2617062.67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2617065.93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1010769.02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1010766.31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2617087.48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2617076.57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1010729.53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2617064.30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1010704.53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1010719.57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1010724.11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2617022.85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1010729.27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2617043.75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ЗУ:215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2617076.57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2617087.48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1010766.31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1010761.68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1010692.23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1010704.53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1010729.53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2617064.30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2617076.57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ЗУ:213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1010699.40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2617205.95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2617209.95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1010694.89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2617216.47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2617186.01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1010649.06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2617185.90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1010621.90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2617167.90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1010634.15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2617150.52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1010664.09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2617174.26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1010661.26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2617177.48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2617196.81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2617204.21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1010699.40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2617205.95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1010694.89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2617216.47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2617230.28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1010621.90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2617167.90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1010649.06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2617185.90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2617186.01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1010694.89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2617216.47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ЗУ:214</w:t>
            </w:r>
          </w:p>
        </w:tc>
      </w:tr>
      <w:tr w:rsidR="00BC0825" w:rsidRPr="005D72ED" w:rsidTr="00BE5EEA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1010658.86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2617114.38</w:t>
            </w:r>
          </w:p>
        </w:tc>
      </w:tr>
      <w:tr w:rsidR="00BC0825" w:rsidRPr="005D72ED" w:rsidTr="00BE5EEA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1010669.6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2617121.96</w:t>
            </w:r>
          </w:p>
        </w:tc>
      </w:tr>
      <w:tr w:rsidR="00BC0825" w:rsidRPr="005D72ED" w:rsidTr="00BE5EEA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1010710.89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2617149.34</w:t>
            </w:r>
          </w:p>
        </w:tc>
      </w:tr>
      <w:tr w:rsidR="00BC0825" w:rsidRPr="005D72ED" w:rsidTr="00BE5EEA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1010724.95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2617161.06</w:t>
            </w:r>
          </w:p>
        </w:tc>
      </w:tr>
      <w:tr w:rsidR="00BC0825" w:rsidRPr="005D72ED" w:rsidTr="00BE5EEA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1010714.75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2617177.01</w:t>
            </w:r>
          </w:p>
        </w:tc>
      </w:tr>
      <w:tr w:rsidR="00BC0825" w:rsidRPr="005D72ED" w:rsidTr="00BE5EEA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1010706.08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2617171.8</w:t>
            </w:r>
          </w:p>
        </w:tc>
      </w:tr>
      <w:tr w:rsidR="00BC0825" w:rsidRPr="005D72ED" w:rsidTr="00BE5EEA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1010658.18</w:t>
            </w:r>
            <w:bookmarkStart w:id="2" w:name="_GoBack"/>
            <w:bookmarkEnd w:id="2"/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2617142.1</w:t>
            </w:r>
          </w:p>
        </w:tc>
      </w:tr>
      <w:tr w:rsidR="00BC0825" w:rsidRPr="005D72ED" w:rsidTr="00BE5EEA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1010644.72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2617135.23</w:t>
            </w:r>
          </w:p>
        </w:tc>
      </w:tr>
      <w:tr w:rsidR="00BC0825" w:rsidRPr="005D72ED" w:rsidTr="00BE5EEA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1010646.43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2617133.09</w:t>
            </w:r>
          </w:p>
        </w:tc>
      </w:tr>
      <w:tr w:rsidR="00BC0825" w:rsidRPr="005D72ED" w:rsidTr="00BE5EEA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1010647.05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2617132.28</w:t>
            </w:r>
          </w:p>
        </w:tc>
      </w:tr>
      <w:tr w:rsidR="00BC0825" w:rsidRPr="005D72ED" w:rsidTr="00BE5EEA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1010658.85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2617114.37</w:t>
            </w:r>
          </w:p>
        </w:tc>
      </w:tr>
      <w:tr w:rsidR="00BC0825" w:rsidRPr="005D72ED" w:rsidTr="00BE5EEA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1010658.86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037A6C" w:rsidRDefault="00BC0825" w:rsidP="00037A6C">
            <w:pPr>
              <w:ind w:firstLine="0"/>
              <w:jc w:val="center"/>
              <w:rPr>
                <w:sz w:val="20"/>
                <w:szCs w:val="20"/>
              </w:rPr>
            </w:pPr>
            <w:r w:rsidRPr="00037A6C">
              <w:rPr>
                <w:sz w:val="20"/>
                <w:szCs w:val="20"/>
              </w:rPr>
              <w:t>2617114.38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:401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1010471.29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1010458.54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2616923.03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ЗУ:218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1010489.86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2616923.03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1010458.54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1010448.56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2616932.69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2616925.52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2616905.03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1010489.86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:104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1010471.29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1009312.55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2616966.72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1009316.49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2616973.36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2616987.00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1009332.40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2617006.08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1009334.67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1009336.37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2617014.11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1009336.05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2617014.28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1009337.89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2617018.20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1009340.76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1009340.98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1009346.03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2617033.12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1009348.70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2617038.55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1009312.55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:102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1010630.45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1010561.30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2617028.81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2617003.36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2616968.82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2616948.88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2616887.11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1010567.34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1010630.45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ЗУ:217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2616968.82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1010518.41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2616948.88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2616968.82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2617066.11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2617061.78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1010584.55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2617047.44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2617029.54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1010596.74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2617028.52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1010602.95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2617021.03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2617026.57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1010609.05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2617029.21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1010659.25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2617068.39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2617071.53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2617093.18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2617066.11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2617044.10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:1011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2617085.18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2617108.15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2617100.38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1010538.64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1010565.72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2617120.27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1010586.14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2617125.23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2617122.22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2617085.18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2617120.27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:209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2617120.27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2617085.18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2617072.83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1010629.82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4337DB">
              <w:rPr>
                <w:b/>
                <w:bCs/>
              </w:rPr>
              <w:t>ЗУ:211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1010583.78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2617151.27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2617163.97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1010599.80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2617169.10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2617177.80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2617178.64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2617175.55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2617159.69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2617149.61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4337DB">
              <w:rPr>
                <w:b/>
                <w:bCs/>
              </w:rPr>
              <w:t>:56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2617122.22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1010586.14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2617125.23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2617149.61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2617159.69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2617175.55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1010546.20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2617163.18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2617135.69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2617134.40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2617122.22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4337DB">
              <w:rPr>
                <w:b/>
                <w:bCs/>
              </w:rPr>
              <w:t>ЗУ:210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1010602.59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2617165.11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1010599.80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2617169.10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2617163.97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1010583.78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2617151.27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1010586.14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2617125.23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9C3D6E">
              <w:rPr>
                <w:b/>
                <w:bCs/>
              </w:rPr>
              <w:t>ЗУ:11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1009205.02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2617206.61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1009194.55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2617207.44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1009152.60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2617192.69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1009140.19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1009141.27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1009157.93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9C3D6E">
              <w:rPr>
                <w:b/>
                <w:bCs/>
              </w:rPr>
              <w:t>:1153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2617304.52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2617321.41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1010541.20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2617278.74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1010549.42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2617262.92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2617304.52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9C3D6E">
              <w:rPr>
                <w:b/>
                <w:bCs/>
              </w:rPr>
              <w:t>ЗУ:146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1010461.64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2617499.67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1010450.45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2617515.68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2617502.41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2617506.13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2617506.10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2617509.15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2617505.17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2617503.43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2617495.43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1010405.39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2617492.48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2617490.02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1010400.39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2617487.39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2617483.12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1010399.14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2617477.44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1010411.22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2617460.96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2617479.93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1010445.40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2617485.52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2617497.43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1010461.64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2617499.67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9C3D6E">
              <w:rPr>
                <w:b/>
                <w:bCs/>
              </w:rPr>
              <w:t>ЗУ:140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2617340.97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2617378.69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1010325.47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2617364.98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2617324.89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2617340.97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9C3D6E">
              <w:rPr>
                <w:b/>
                <w:bCs/>
              </w:rPr>
              <w:t>:141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1010372.72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2617392.79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2617393.03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2617379.24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2617378.69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2617340.97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9C3D6E">
              <w:rPr>
                <w:b/>
                <w:bCs/>
              </w:rPr>
              <w:t>ЗУ:147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2617472.98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2617497.43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1010445.40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2617485.52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2617479.93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1010411.22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2617460.96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1010425.04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2617440.74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2617436.29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2617441.55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2617472.98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9C3D6E">
              <w:rPr>
                <w:b/>
                <w:bCs/>
              </w:rPr>
              <w:t>ЗУ:148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2617451.10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2617472.98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2617441.55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2617436.29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2617412.58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2617437.44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2617439.70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2617451.10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1010507.34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2617427.39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2617451.10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2617439.70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2617437.44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2617412.58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2617389.84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1010472.04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2617399.55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1010472.59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2617399.95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2617401.47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1010474.08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2617403.21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2617409.95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1010484.01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2617411.74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1010507.34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2617427.39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1010587.11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2617452.21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2617472.46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1010535.88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2617448.11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2617426.36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1010587.11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2617452.21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2617472.46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2617484.55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2617485.26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2617492.76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2617470.63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1010535.88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2617448.11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2617472.46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1010601.87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2617430.74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1010599.34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2617433.89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1010556.46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2617407.65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1010553.44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2617405.09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2617402.15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2617399.90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2617384.88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1010596.42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2617405.11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1010605.63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2617410.61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1010610.67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2617413.85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2617413.77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2617414.48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2617413.77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2617413.06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2617413.77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1009223.69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1009224.28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1009227.10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2617135.22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1009228.56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2617139.32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1009230.76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2617145.70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2617149.57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2617154.18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1009234.94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1009237.17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2617164.44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1009246.65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2617193.56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2617201.73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1009223.69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1010649.68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2617359.73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1010642.85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2617371.58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2617368.93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2617377.07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2617373.81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2617372.94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2617367.50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2617351.40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1010649.68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2617359.73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1010587.11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2617452.21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2617426.36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1010556.59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2617407.73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2617321.41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2617342.43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2617332.53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2617321.17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2617316.40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1010547.48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2617309.21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1010543.35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2617304.34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2617293.76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1010541.20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2617278.74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2617321.41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4F5944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1010225.33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2617048.84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2617045.35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1010241.09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2617040.2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1010264.71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1010240.5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2617007.39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1010238.02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2617008.2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1010236.11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2617011.12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2617013.73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1010227.07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2617015.88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1010213.8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2617022.41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1010212.6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1010215.08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2617027.68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1010213.31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2617028.69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1010219.6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2617040.05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1010220.16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2617039.74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1010225.33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2617048.84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1010409.34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2616899.46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2616921.61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2616925.74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2616921.18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2616916.58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1010394.15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2616907.85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1010397.81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2616905.50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1010409.34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2616899.46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1010347.69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1010350.39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2616902.96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1010351.52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2616904.99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1010315.63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2616928.46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1010296.38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2616920.84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2616908.02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1010307.26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ЗУ:201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2617029.86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1010378.50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2617038.77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1010366.82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1010353.87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2617009.99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2616994.59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1010374.56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:413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2616941.01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2616978.29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2616983.27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2616983.70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1010439.68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2617007.10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1010428.04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1010410.69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2616994.88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1010407.81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2616988.71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1010402.82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2616982.05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2616978.83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2616978.26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1010400.20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2616970.70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1010403.52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2616941.01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ЗУ:202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2617042.70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2617071.05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1010416.11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2617029.86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2617023.55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2617053.96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1010459.87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1010458.53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2617066.10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1010447.91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2617042.70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1010455.27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2617033.56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2617036.98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:241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2616823.56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1009615.07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1009617.38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2616864.47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1009632.41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2616893.07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1009612.71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2616875.88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2616823.56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1009300.20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1009306.55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2617099.76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1009307.25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1009312.65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1009312.78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1009314.41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2617116.06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1009314.57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2617116.70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1009318.48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2617128.13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1009318.41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2617128.18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2617130.41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2617140.12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2617143.24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2617170.71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1009295.50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2617130.34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1009288.46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1009300.20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2617065.41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1010480.22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1010473.22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1010458.13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2617102.65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2617065.41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:414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1010565.72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1010538.64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1010522.97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2617072.44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2617065.41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2617007.64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1010565.72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ЗУ:206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1010458.13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2617102.65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1010447.91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1010458.53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2617066.10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1010459.87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2617053.96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1010474.70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2617045.64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ЗУ:207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1010522.97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1010518.80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2617088.06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1010513.15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2617100.24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1010510.19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2617104.57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1010505.80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2617117.96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2617120.78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2617123.11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1010473.22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1010480.22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2617065.41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2617072.44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1010522.97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2617103.21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1010430.96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2617131.28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2617134.36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1010409.25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1010416.42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2617093.56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1010421.27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2617103.21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2617135.39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2617177.23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1010413.61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2617114.24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2617114.24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1010413.61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1010405.59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1010392.82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2617148.75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2617131.28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1010430.96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2617103.21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2617114.24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:994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1010506.12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2617179.64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2617198.30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2617178.23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2617139.91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2617174.61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2617178.39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1010531.93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2617184.58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2617209.36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2617218.20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2617213.06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2617201.58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2617198.30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1010506.12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2617179.64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2617168.94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2617174.61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2617218.20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2617221.14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1010514.05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2617226.33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2617251.35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2617241.47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1010492.19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2617228.33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1010497.68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2617222.20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2617218.20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1009288.46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1009295.50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2617130.34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2617170.71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1009289.58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2617128.97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1009260.86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2617320.49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2617326.87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2617329.34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1010443.54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2617334.67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2617334.39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1010440.50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2617336.79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1010440.20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2617340.59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1010431.51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2617348.81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2617358.43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2617331.63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2617308.40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1010435.38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2617307.60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2617311.09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1010443.70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2617313.32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2617320.49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4A8B">
              <w:rPr>
                <w:b/>
                <w:bCs/>
              </w:rPr>
              <w:t>:130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2617330.10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2617311.05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2617283.08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2617272.21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2617278.79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2617267.71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1010621.30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2617288.60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1010596.05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2617266.45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1010579.30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2617225.82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2617267.71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1010621.30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2617288.60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2617304.52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2617262.92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1010596.05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2617266.45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1010621.30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2617288.60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ЗУ:208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2617134.40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2617135.69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1010546.20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2617163.18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1010529.61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2617151.53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2617150.32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1010535.82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2617143.33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1010541.61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2617134.44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2617108.15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2617412.41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2617423.05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1010318.40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2617440.94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1010313.58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2617412.37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2617400.95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2617412.41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:137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2617288.40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2617313.95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2617330.49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2617335.20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1010247.88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2617323.84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2617273.72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2617288.40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2617590.27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1010467.92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2617620.88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2617599.72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2617568.61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2617590.27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2617520.07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2617553.03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2617540.47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2617535.70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1010350.08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2617532.11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2617530.69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1010349.03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2617529.53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1010350.81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2617526.84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2617522.42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2617514.75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1010369.00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2617502.78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2617509.23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2617520.07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2617536.17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2617569.03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2617553.03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2617520.07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2617536.17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:373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1009472.51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1009479.66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1009465.17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2617069.55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2617072.38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1009464.75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2617077.95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1009437.18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2617092.20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1009435.49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1009427.95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2617073.61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1009425.10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1009420.19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2617062.41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1009472.51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2617053.60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2617053.60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2617552.27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2617585.02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2617569.03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2617536.17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2617552.27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2617568.61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2617599.72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2617585.02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2617552.27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2617568.61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:1146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  <w:sz w:val="20"/>
                <w:szCs w:val="20"/>
              </w:rPr>
              <w:t>Контур1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left w:val="nil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1010271.68</w:t>
            </w:r>
          </w:p>
        </w:tc>
        <w:tc>
          <w:tcPr>
            <w:tcW w:w="3308" w:type="dxa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2617038.99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left w:val="nil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1010321.49</w:t>
            </w:r>
          </w:p>
        </w:tc>
        <w:tc>
          <w:tcPr>
            <w:tcW w:w="3308" w:type="dxa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2617011.92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left w:val="nil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1010315.92</w:t>
            </w:r>
          </w:p>
        </w:tc>
        <w:tc>
          <w:tcPr>
            <w:tcW w:w="3308" w:type="dxa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2617002.49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left w:val="nil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1010300.82</w:t>
            </w:r>
          </w:p>
        </w:tc>
        <w:tc>
          <w:tcPr>
            <w:tcW w:w="3308" w:type="dxa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2617010.22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left w:val="nil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1010277.64</w:t>
            </w:r>
          </w:p>
        </w:tc>
        <w:tc>
          <w:tcPr>
            <w:tcW w:w="3308" w:type="dxa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2616968.35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left w:val="nil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1010263.56</w:t>
            </w:r>
          </w:p>
        </w:tc>
        <w:tc>
          <w:tcPr>
            <w:tcW w:w="3308" w:type="dxa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2616976.59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left w:val="nil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1010247.84</w:t>
            </w:r>
          </w:p>
        </w:tc>
        <w:tc>
          <w:tcPr>
            <w:tcW w:w="3308" w:type="dxa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2616992.37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left w:val="nil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1010248</w:t>
            </w:r>
          </w:p>
        </w:tc>
        <w:tc>
          <w:tcPr>
            <w:tcW w:w="3308" w:type="dxa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left w:val="nil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1010249</w:t>
            </w:r>
          </w:p>
        </w:tc>
        <w:tc>
          <w:tcPr>
            <w:tcW w:w="3308" w:type="dxa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left w:val="nil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1010254</w:t>
            </w:r>
          </w:p>
        </w:tc>
        <w:tc>
          <w:tcPr>
            <w:tcW w:w="3308" w:type="dxa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left w:val="nil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1010257</w:t>
            </w:r>
          </w:p>
        </w:tc>
        <w:tc>
          <w:tcPr>
            <w:tcW w:w="3308" w:type="dxa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left w:val="nil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1010264.71</w:t>
            </w:r>
          </w:p>
        </w:tc>
        <w:tc>
          <w:tcPr>
            <w:tcW w:w="3308" w:type="dxa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left w:val="nil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1010270</w:t>
            </w:r>
          </w:p>
        </w:tc>
        <w:tc>
          <w:tcPr>
            <w:tcW w:w="3308" w:type="dxa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left w:val="nil"/>
            </w:tcBorders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1010271.68</w:t>
            </w:r>
          </w:p>
        </w:tc>
        <w:tc>
          <w:tcPr>
            <w:tcW w:w="3308" w:type="dxa"/>
          </w:tcPr>
          <w:p w:rsidR="00BC0825" w:rsidRPr="0002236D" w:rsidRDefault="00BC0825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2617038.99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bookmarkStart w:id="3" w:name="_Hlk236058433"/>
            <w:r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2C635F" w:rsidRDefault="00BC0825" w:rsidP="00A37112">
            <w:pPr>
              <w:jc w:val="center"/>
            </w:pPr>
            <w:r w:rsidRPr="002C635F">
              <w:t>1010277.93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2C635F" w:rsidRDefault="00BC0825" w:rsidP="00A37112">
            <w:pPr>
              <w:jc w:val="center"/>
            </w:pPr>
            <w:r w:rsidRPr="002C635F">
              <w:t>2617002.08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2C635F" w:rsidRDefault="00BC0825" w:rsidP="00A37112">
            <w:pPr>
              <w:jc w:val="center"/>
            </w:pPr>
            <w:r w:rsidRPr="002C635F">
              <w:t>1010280.99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2C635F" w:rsidRDefault="00BC0825" w:rsidP="00A37112">
            <w:pPr>
              <w:jc w:val="center"/>
            </w:pPr>
            <w:r w:rsidRPr="002C635F">
              <w:t>2616999.44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2C635F" w:rsidRDefault="00BC0825" w:rsidP="00A37112">
            <w:pPr>
              <w:jc w:val="center"/>
            </w:pPr>
            <w:r w:rsidRPr="002C635F">
              <w:t>1010280.33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2C635F" w:rsidRDefault="00BC0825" w:rsidP="00A37112">
            <w:pPr>
              <w:jc w:val="center"/>
            </w:pPr>
            <w:r w:rsidRPr="002C635F">
              <w:t>2616998.68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2C635F" w:rsidRDefault="00BC0825" w:rsidP="00A37112">
            <w:pPr>
              <w:jc w:val="center"/>
            </w:pPr>
            <w:r w:rsidRPr="002C635F">
              <w:t>1010277.27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2C635F" w:rsidRDefault="00BC0825" w:rsidP="00A37112">
            <w:pPr>
              <w:jc w:val="center"/>
            </w:pPr>
            <w:r w:rsidRPr="002C635F">
              <w:t>2617001.32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Pr="002C635F" w:rsidRDefault="00BC0825" w:rsidP="00A37112">
            <w:pPr>
              <w:jc w:val="center"/>
            </w:pPr>
            <w:r w:rsidRPr="002C635F">
              <w:t>1010277.93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825" w:rsidRDefault="00BC0825" w:rsidP="00A37112">
            <w:pPr>
              <w:jc w:val="center"/>
            </w:pPr>
            <w:r w:rsidRPr="002C635F">
              <w:t>2617002.08</w:t>
            </w:r>
          </w:p>
        </w:tc>
      </w:tr>
      <w:bookmarkEnd w:id="3"/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:131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2617331.63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2617330.10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2617295.92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1010422.39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2617299.32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2617120.10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1009446.16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2617158.62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2617174.23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1009398.70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2617140.39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2617131.42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2617102.24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2617099.02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2617108.30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1009418.86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2617115.01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2617120.10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ЗУ:216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1010681.99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2617043.20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2617071.53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1010659.25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2617068.39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2617044.10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1010609.05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2617029.21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2617026.57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2617022.14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1010649.49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2617017.68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1010681.99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2617043.20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1010740.44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1010722.67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2617130.96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1010670.02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1010679.98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2617082.98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2617082.14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2617081.08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1010761.68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2617081.08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1010692.23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1010761.68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:1149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1010706.08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2617171.80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2617196.81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1010661.26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2617177.48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1010664.09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2617174.26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1010634.15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2617150.52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2617135.23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2617142.10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1010706.08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2617171.80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2617099.62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1009462.14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2617116.54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2617115.88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2617158.75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1009462.45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2617160.29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1009459.00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1009450.40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2617137.10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2617118.61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2617104.82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2617099.62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ЗУ:212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2617230.28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1010673.65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2617247.78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2617200.31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2617230.28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2617377.07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2617392.23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1010581.28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2617365.70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1010591.48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2617349.72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2617351.40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2617367.50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2617372.94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2617373.81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2617377.07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2617392.23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1010610.67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2617413.85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1010605.63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2617410.61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1010596.42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2617405.11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2617384.88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1010570.90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2617373.89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2617363.72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1010581.28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2617365.70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2617392.23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2617492.76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1010556.72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2617503.87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2617514.51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2617496.38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2617470.63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2617492.76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:927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2617332.40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1010517.65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2617336.56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1010519.63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2617360.16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1010545.50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2617369.25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2617382.68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1010497.82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2617355.14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2617332.40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ЗУ:203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2616995.38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2617000.93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2617003.96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1010453.85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2617025.74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2616989.27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1010469.95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2616987.65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1010472.49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2616988.22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ЗУ:205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1010501.20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2617004.79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1010474.70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2617045.64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2617036.98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2617007.98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2617004.33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1010484.48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2616998.78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2616995.24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2617000.79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2617001.37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1010501.20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2617004.79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ЗУ:204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2616995.24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1010484.48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2616998.78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2617004.33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2617007.98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2617036.98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1010455.27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2617033.56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1010451.40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2617029.41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1010453.85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2617025.74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2617003.96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2617000.93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2616995.38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2616995.24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ЗУ:200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1010399.69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2616961.14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2616955.18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1010391.46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2616949.73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2616925.74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2616921.61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ЗУ:198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1010351.52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2616904.99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2616907.15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1010357.96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2616916.83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2616923.11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2616924.24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2616932.19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1010353.39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2616944.44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1010336.50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2616956.49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1010334.56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2616957.71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2616960.69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1010319.90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2616961.33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2616963.84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1010313.71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2616962.02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1010296.38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1010315.63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2616928.46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1010351.52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2616904.99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1009498.80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2617119.50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1009492.83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2617121.62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1009502.53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2617150.14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2617158.75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2617115.88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1009462.14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2617116.54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2617099.62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2617096.83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2617086.71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2617082.84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1009477.82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2617093.30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1009479.88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1009488.96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:129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2617272.21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2617283.08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2617311.05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1010330.01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2617292.01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2617252.22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2617272.21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:128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2617252.22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1010330.01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2617292.01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2617278.60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2617237.02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2617240.17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2617252.22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:127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2617237.02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2617278.60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2617258.38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2617255.71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2617215.27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2617237.02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ЗУ:173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2617215.27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2617255.71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1010248.29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2617225.98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2617224.12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1010254.64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2617216.08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2617186.57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1010274.50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2617185.09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2617195.20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2617194.83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1010314.18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2617214.51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2617215.27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ЗУ:137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2617400.95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1010313.58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2617412.37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2617417.91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2617390.04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2617400.95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ЗУ:136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2617390.04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2617417.91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2617378.62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2617390.04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ЗУ:135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2617378.62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2617368.15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2617378.62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ЗУ:134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2617368.15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2617380.14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1010246.20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2617365.06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2617355.54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2617368.15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ЗУ:133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2617355.54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1010246.20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2617365.06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2617380.14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2617370.89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2617343.81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2617355.54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:215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1010290.06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2616979.66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2616982.51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2616983.01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2617002.49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2616968.35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2616966.23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1010290.06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ЗУ:20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1009489.11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1009498.12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2617085.09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1009477.82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2617093.30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2617082.84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1009471.30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2617079.76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2617072.38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1009465.17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2617069.55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1009479.66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2617066.79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1009489.11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ЗУ:162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1010551.91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2617188.09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2617197.21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1010542.13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2617200.09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1010535.70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2617207.18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2617207.32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2617211.80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1010524.56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2617217.33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1010514.05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2617226.33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2617221.14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2617218.20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2617209.36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1010531.93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2617184.58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2617178.39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2617174.61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2617182.34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ЗУ:165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2617139.91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2617178.23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2617194.13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1010453.29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2617192.12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1010439.49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2617182.31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2617177.23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2617135.39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2617139.91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ЗУ:175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2617058.85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1010272.26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2617040.14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1010271.68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2617038.99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1010264.71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2617024.77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1010241.09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2617040.2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1010232.01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2617045.35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1010225.33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2617048.84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1010231.47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2617059.72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1010228.99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2617061.14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1010231.84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2617066.18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4F5944" w:rsidRDefault="00BC0825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2617058.85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:142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2617370.09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2617405.67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1010372.72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2617392.79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2617370.09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:143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1010435.25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2617382.14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2617389.55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1010419.19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2617426.33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2617405.67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2617370.09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1010435.25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2617382.14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:3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2617302.76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2617335.20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2617330.49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2617313.95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2617288.40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1010322.79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2617302.49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2617302.76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:139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2617319.35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2617321.49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2617365.88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2617302.76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2617303.08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2617319.35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ЗУ:30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1009559.97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2616922.18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1009559.61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2616846.39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1009559.97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ЗУ:157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2617342.43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2617368.64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2617367.06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1010545.50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2617369.25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2617360.16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1010541.03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2617356.54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2617332.53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2617342.43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ЗУ:161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2617271.40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1010516.23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2617262.73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1010516.61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2617261.76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2617254.15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:416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2617454.60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2617456.09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1010389.41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2617471.05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2617479.52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1010383.61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2617480.03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2617482.30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1010381.99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2617482.70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2617478.21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1010375.00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2617478.91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2617462.23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2617446.29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1010364.28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2617441.64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2617441.65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1010388.12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2617446.70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2617454.60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ЗУ:139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2617441.65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1010364.28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2617441.64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2617446.29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2617462.23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2617458.21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2617443.89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2617442.85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1010318.40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2617440.94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2617423.05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2617412.41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2617417.37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2617423.21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2617428.61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ЗУ:170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2617316.52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2617331.77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2617320.49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1010443.70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2617313.32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2617311.09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1010457.82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2617316.52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  <w:sz w:val="22"/>
                <w:szCs w:val="22"/>
              </w:rPr>
              <w:t>ЗУ:171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2617239.19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1010483.20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1010457.82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2617311.09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1010435.38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2617307.60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2617308.40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1010422.39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2617299.32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2617295.92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2617239.19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ЗУ:169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1010483.20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2617316.52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1010457.82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1010483.20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:1023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2616279.42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2616293.46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1010497.91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2616352.36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2616390.73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2616396.35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2616400.67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2616400.83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2616430.77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2616416.64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1010370.14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2616404.29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1010358.66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2616398.38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2616383.28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2616359.21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1010380.37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2616338.06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1010447.50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2616289.41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2616279.42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ЗУ:104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2616442.82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2616502.44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2616513.89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2616476.89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2616452.85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2616442.82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ЗУ:102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2616452.85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2616476.89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2616513.89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2616526.13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2616510.85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1010370.28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2616464.23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2616452.85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1009559.61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2616922.18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1009557.52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1009522.88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2616866.25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:379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1010377.11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2616417.92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2616434.30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1010391.89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2616440.37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1010366.59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2616452.73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2616426.49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1010349.86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2616423.80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1010346.37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2616425.65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2616407.81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2616395.33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1010339.55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2616392.70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1010355.11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2616405.73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1010377.11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2616417.92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ЗУ:105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2616395.33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2616407.81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1010346.37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2616425.65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1010349.86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2616423.80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2616426.49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1010366.59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2616452.73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2616461.03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2616456.23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2616446.23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2616441.02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2616422.22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1010325.83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2616421.81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2616412.48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2616410.44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1010319.11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2616407.84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2616395.33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ЗУ:106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1010220.13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2616479.27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1010225.65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2616484.83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1010237.50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2616512.61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2616518.47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2616526.12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1010225.53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2616532.66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2616537.28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2616511.89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2616487.80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1010220.13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2616479.27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:356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2616562.15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2616601.26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1010253.67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2616594.21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1010249.30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2616583.87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2616572.21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2616562.15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2616546.72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2616563.71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2616578.83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2616562.15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1010300.42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2616557.65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2616552.05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1010330.97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2616547.82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2616546.72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:1157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2616559.78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2616607.93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2616626.87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1010473.00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2616577.31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2616559.78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:316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2616588.60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2616611.32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1010444.79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2616633.68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2616659.13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2616633.30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2616630.98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1010394.27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2616601.89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2616588.60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2616680.39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1010351.61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2616722.14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2616706.92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2616693.75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2616699.01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2616694.40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2616680.39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2616691.37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2616695.37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2616704.84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2616730.41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2616742.20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2616705.00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2616696.61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2616691.37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1009984.92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2616731.53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2616746.81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2616761.02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1009956.45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2616741.95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2616740.52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2616739.75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2616735.84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1009984.92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2616731.53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1009522.88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2616866.25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1009557.52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1009538.14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2616928.01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2616879.89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1009522.88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2616866.25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:133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2616742.20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2616743.33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2616746.81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1009984.92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2616731.53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2616735.84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2616739.75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2616740.52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2616723.77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2616761.63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2616765.54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1010072.68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2616777.19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1010069.35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2616780.11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2616746.31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1010045.26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2616737.86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2616732.77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2616723.77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:370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1009869.09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2616686.27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1009872.19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1009876.82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2616699.86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1009880.74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2616698.27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1009892.82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2616720.99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1009901.52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2616739.18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2616751.86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2616756.96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1009867.14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2616777.13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1009844.21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1009824.03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2616747.27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1009818.46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1009806.82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2616715.50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1009825.17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2616706.06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1009859.47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2616689.70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1009869.09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2616686.27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2616789.91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2616793.23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1009770.15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2616839.10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1009729.57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2616823.43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2616823.75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1009728.95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1009719.89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2616805.31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2616795.89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2616790.82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2616793.62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2616789.91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ЗУ:222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2616716.16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2616747.70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1010396.73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2616751.44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1010398.49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2616728.05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2616718.13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1010309.67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2616606.24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2616606.86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2616609.47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2616635.62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1010298.51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2616644.69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2616654.10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2616617.65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2616609.77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1010297.08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2616595.25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1010309.67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2616606.24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2616635.62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2616638.30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1010322.10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2616639.26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1010327.72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2616654.82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1010317.92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2616658.61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1010280.40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2616654.10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1010298.51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2616644.69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2616635.62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2616701.95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1010269.30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2616715.11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1010283.81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2616752.64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2616756.46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2616749.60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2616701.95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ЗУ:220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2616814.80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2616825.06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2616791.85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1010373.88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2616785.71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2616776.96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1010372.30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2616775.11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2616773.11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2616767.58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2616797.93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2616799.45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2616799.64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2616794.18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2616770.01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2616875.88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1009612.71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1009559.97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1009487.48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2616905.00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1009514.41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2616969.40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2616925.10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1009487.48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2616905.00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2616732.77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1010045.26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2616737.86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2616746.31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1010069.35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2616780.11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2616794.22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2616743.27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2616732.77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2616706.94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2616748.50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1010121.62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2616754.12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2616760.23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2616766.89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2616761.86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2616752.24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2616727.92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2616719.39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2616706.94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2616719.39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2616727.92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2616752.24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2616761.63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2616723.77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2616698.44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2616703.10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1010109.48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2616738.05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1010119.26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2616739.15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2616740.64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1010119.93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2616747.37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2616748.50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2616706.94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2616698.44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2616681.75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1010166.51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2616721.08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2616732.49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2616687.49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1010159.84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2616820.24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2616827.54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2616824.09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2616817.27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1010127.71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:396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1010028.50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2616808.21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2616810.71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2616825.11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1010023.49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2616832.18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2616843.27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2616847.18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2616854.22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2616858.93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2616862.89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1009977.26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2616819.92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2616806.97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2616809.03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1010017.18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2616806.17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1010022.98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2616806.53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1010028.50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2616808.21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1010077.09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2616788.87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2616799.90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1010103.12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2616839.19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2616849.33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1010090.64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2616859.78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2616800.41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1010077.09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2616788.87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2616780.69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2616801.76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2616826.22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2616849.33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1010103.12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2616839.19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2616799.90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1010086.22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2616788.63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1010089.69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2616784.06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2616780.69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ЗУ:183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2616832.71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1010202.61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2616867.52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1010175.30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2616843.49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1010171.69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2616836.86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1010168.75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2616879.89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2616928.01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1009538.14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1009514.41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1009487.48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2616905.00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2616901.87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2616879.89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ЗУ:185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2616810.09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2616820.60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1010201.13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2616827.59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2616832.71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2616810.09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ЗУ:188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2616781.55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2616788.17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2616796.50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1010242.21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2616808.31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2616805.43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1010245.76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2616785.86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2616781.55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ЗУ:189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1010276.60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2616777.56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1010280.48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2616784.60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2616808.37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1010294.50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2616812.33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2616814.47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2616812.74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2616818.95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2616802.83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2616796.50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2616788.17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2616781.55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ЗУ:192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2616773.06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2616785.41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2616786.29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2616800.02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2616824.68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2616814.47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1010294.50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2616812.33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2616804.09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2616773.06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:241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2616834.42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2616848.36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2616833.62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2616836.34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2616824.68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2616800.02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:</w:t>
            </w:r>
            <w:r w:rsidRPr="00F051D8">
              <w:rPr>
                <w:b/>
                <w:bCs/>
              </w:rPr>
              <w:t>240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2616842.99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2616853.28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2616859.55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2616855.80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2616848.36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2616834.42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:356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2616800.41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1010090.64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2616859.78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2616871.31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1010064.05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2616859.99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1010045.78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2616829.10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2616810.29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2616800.41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2616844.93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1009761.65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1009749.61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2616858.11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1009749.25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2616853.35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2616844.93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ЗУ:100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1010370.28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2616464.23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2616510.85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2616527.41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2616478.18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1010370.28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2616464.23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2616609.04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2616640.80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1010328.65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2616648.34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1010324.92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2616630.22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2616609.04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:253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2616881.70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1009432.74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2616934.15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1009400.64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2616932.37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1009395.13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2616905.22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2616904.81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2616899.49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1009418.39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2616888.06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1009441.06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2616880.16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2616881.70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1010342.90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2616573.54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2616609.04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1010324.92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2616630.22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2616590.31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2616585.01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1010319.29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2616585.37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2616584.58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1010342.90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2616573.54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E4995">
              <w:rPr>
                <w:b/>
                <w:bCs/>
              </w:rPr>
              <w:t>ЗУ:101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2616582.46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2616633.87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2616641.61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2616640.05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2616639.34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1010444.79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2616633.68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2616611.32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2616588.60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2616585.99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2616582.46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E4995">
              <w:rPr>
                <w:b/>
                <w:bCs/>
              </w:rPr>
              <w:t>ЗУ:103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1010473.00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2616577.31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2616626.87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2616632.60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2616635.14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1010441.52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2616581.92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1010473.00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2616577.31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E4995">
              <w:rPr>
                <w:b/>
                <w:bCs/>
              </w:rPr>
              <w:t>ЗУ:47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2616740.52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1009956.45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2616741.95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1009943.98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2616765.86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1009926.25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2616766.56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1009920.49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2616731.33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E4995">
              <w:rPr>
                <w:b/>
                <w:bCs/>
              </w:rPr>
              <w:t>ЗУ:49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1009942.09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2616683.42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1009952.34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2616705.53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1009920.49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2616731.33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1009915.20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2616698.96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1009942.09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2616683.42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:248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2616925.10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2616969.40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2616981.28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1009432.74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1009432.74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2616981.28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1009445.67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1009436.77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2616978.83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1009425.30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2616956.56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1009432.74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2616478.18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2616536.04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2616495.00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2616478.18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:290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2616730.05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1010352.49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2616744.62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1010368.72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2616770.23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2616773.11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1010370.13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1010359.20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2616777.30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1010355.90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2616738.95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2616730.05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1009425.30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2616956.56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1009436.77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2616978.83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1009445.67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1009426.40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2616995.94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1009420.91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2616984.89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1009416.62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2616977.82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2616961.64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2616946.73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2616944.35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1009407.62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2616943.10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ЗУ:223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1010431.87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2616722.24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2616739.53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1010408.57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2616745.14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2616747.70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2616716.16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:289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2616718.13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2616728.05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1010380.45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2616768.25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2616770.23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1010368.72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1010352.49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2616744.62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2616730.05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2616723.20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2616720.15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2616720.36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1010363.44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2616719.65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2616718.13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2616660.49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2616661.79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2616680.39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2616694.40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2616699.01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2616693.75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2616673.01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2616661.11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2616660.49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2616673.01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2616693.75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2616706.92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2616702.84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2616693.08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2616673.01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1010327.72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2616654.82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1010331.64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2616665.18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2616667.80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1010331.89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2616668.79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1010324.54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2616673.13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1010280.40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1010317.92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2616658.61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1010327.72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2616654.82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:399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2616495.00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2616536.04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1010330.97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2616547.82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2616552.05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2616556.96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1010296.23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2616548.89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2616543.85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2616533.40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2616529.60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2616509.84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2616495.00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ЗУ:193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2616814.47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2616824.68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2616836.34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2616833.62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1010275.76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2616857.70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2616862.71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2616868.51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2616866.07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2616862.91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2616839.97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2616818.95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2616812.74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2616814.47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ЗУ:187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2616796.50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2616802.83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2616818.95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2616839.97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2616813.82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2616807.94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2616805.43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1010242.21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2616808.31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2616796.50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ЗУ:186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2616805.43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2616807.94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2616813.82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2616798.51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ЗУ:190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2616804.09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1010294.50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2616812.33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2616808.37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1010280.48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2616784.60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1010276.60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2616777.56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2616987.64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1009562.86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2617044.93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1009539.06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2617033.37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2616977.89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2616749.60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2616756.46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1010250.07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1010248.02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2616768.10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2616756.95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2616729.59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2616726.70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2616726.11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1010231.85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2616719.64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1010238.26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2616714.87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ЗУ:184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2616820.60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1010202.61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2616832.71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1010201.13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2616827.59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2616820.60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2616667.68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1010176.19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1010166.51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2616721.08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2616681.75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2616667.68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:361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2616743.27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2616794.22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1010038.29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2616799.60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1010032.74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2616800.95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2616797.93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2616767.58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2616743.27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:67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1010127.71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2616817.27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2616824.09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2616827.54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2616826.22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2616801.76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2616780.69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2616776.52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2616776.52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2616775.28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2616772.77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2616768.17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:371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2616727.48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1009794.31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2616749.20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1009801.69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2616772.37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1009805.40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2616811.85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1009772.81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2616827.09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1009770.15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2616793.23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2616789.91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1009738.90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2616780.48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2616767.51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2616765.67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2616727.48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2616782.18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2616782.89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2616782.18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2616781.47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2616782.18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1009771.31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2616802.39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1009770.60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2616803.10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1009769.89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2616802.39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1009770.60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2616801.68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1009771.31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2616802.39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1009781.48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2616820.53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1009780.06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2616820.53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2616819.82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1009781.48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2616820.53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2616765.67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2616767.51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1009738.90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2616780.48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2616789.91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2616793.62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2616790.82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2616795.89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1009719.89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2616805.31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1009715.17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2616812.56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1009684.47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2616827.29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1009675.02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2616808.37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1009669.40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2616797.23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2616797.50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2616786.34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1009659.03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2616781.48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1009721.59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2616679.20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2616704.60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1010014.14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2616682.68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2616688.09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1010016.21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2616709.67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2616720.80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2616730.41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2616704.84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2616695.37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2616691.37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2616688.09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1010014.14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2616682.68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1010016.21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2616709.67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2616688.09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1010014.14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2616682.68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1009491.20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1009516.83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2617047.99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2617003.22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2617001.55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2617000.96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1009491.20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E0A77">
              <w:rPr>
                <w:b/>
                <w:bCs/>
              </w:rPr>
              <w:t>ЗУ:56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1010053.10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2616720.80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2616704.60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2616679.20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2616671.86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2616686.41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2616687.51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2616699.16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2616692.94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1010053.10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2616671.86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2616660.29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2616692.94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2616663.39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2616660.29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2616694.60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2616692.94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2616639.54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2616663.33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2616671.65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1010078.66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2616640.23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2616639.54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1010078.66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2616682.31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2616656.88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1010078.66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2616671.65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2616663.33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2616694.60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2616660.29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2616656.88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2616682.31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2616615.19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2616645.86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2616652.40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2616655.36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2616629.01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2616624.61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2616615.19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2616629.01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2616655.36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2616662.73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2616636.40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2616634.55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2616629.01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:289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2617039.30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1009409.86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2617077.33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1009408.51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2617083.81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2617099.02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1009378.65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1009376.16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2617093.74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2617092.16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2617088.57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2617084.55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1009368.93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2617079.38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1009368.65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1009368.87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1009366.33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1009364.90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2617071.50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1009364.37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1009356.96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2617039.30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2616655.36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2616639.54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2616636.40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2616662.73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2616655.36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2616645.86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1010150.90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2616654.72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2616655.76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2616656.25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2616655.36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2616652.40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2616645.86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1010277.86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2616694.27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1010309.08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2616734.31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1010283.81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2616752.64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1010269.30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2616715.11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2616701.95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2616701.20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2616698.35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1010277.86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2616694.27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ЗУ:191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2616750.90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2616773.06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2616750.16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2616750.90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  <w:sz w:val="20"/>
                <w:szCs w:val="20"/>
              </w:rPr>
              <w:t>:</w:t>
            </w:r>
            <w:r w:rsidRPr="00F65D1C">
              <w:rPr>
                <w:b/>
                <w:bCs/>
              </w:rPr>
              <w:t>368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1010211.97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2616733.86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1010219.40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2616748.85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1010220.72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2616751.74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2616766.10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2616774.82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2616779.68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2616781.16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2616781.67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2616787.92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2616786.02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2616775.37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1010198.40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2616742.88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1010211.97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2616733.86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2616687.49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2616732.49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1010142.46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2616735.27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2616701.04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2616703.12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1010109.48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2616703.10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2616698.44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2616687.49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1010109.48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2616735.94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2616734.41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2616740.58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1010119.93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2616747.37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2616740.64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2616739.15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1010119.26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2616738.05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2616701.04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1010142.46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2616735.27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2616740.58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2616734.41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2616735.94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1010109.48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2616703.12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2616701.04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2616692.94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2616699.16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2616687.51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2616686.41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2616671.86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2616584.54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2616594.92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2616615.19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2616624.61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2616629.01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2616634.55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1010085.14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2616600.70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2616584.54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1009560.25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2616952.42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2616989.28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1009596.42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2617031.08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2617041.79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1009562.86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2617044.93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2616987.64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1009560.25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2616952.42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1010085.14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2616600.70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2616634.55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2616636.40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2616639.54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2616640.23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1010078.66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2616656.88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2616660.29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2616663.39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1010047.09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2616646.01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1010037.42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2616647.46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2616633.08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1010085.14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2616600.70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2616633.08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1010037.42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2616647.46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2616646.01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1010047.09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2616671.86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2616679.20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1010014.14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2616682.68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2616688.09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2616691.37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2616696.61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2616633.08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2616696.61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2616705.00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1009952.34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2616705.53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1009942.09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2616683.42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ЗУ:221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1010398.49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1010407.95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2616775.49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1010422.87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2616801.53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2616801.78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2616806.07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1010405.72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2616811.73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1010401.91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2616813.80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2616814.80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2616770.23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1010380.45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2616768.25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1010398.49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:362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1009623.57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1009657.56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1009642.36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2617002.26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1009623.57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1009277.51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2617057.61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1009277.51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1009143.47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2617061.94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2617126.74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1009157.31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2617136.71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1009152.01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1009122.11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2617068.99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1009143.47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1009122.11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2617068.99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1009152.01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1009157.31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2617136.71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1009136.97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2617084.21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1009122.11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2617068.99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2617077.63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1009266.38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2617066.79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1009263.28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1009262.51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1009261.23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1009253.77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2617042.82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1009244.33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2617025.55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1009235.97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2617009.78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:203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1009642.36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2617002.26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2617006.12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1009606.38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1009590.75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2616949.46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2616978.57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2617011.98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1009359.54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2616967.18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1009356.28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2616959.09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ЗУ:224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2617498.87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2617521.38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2617521.71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1009399.66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2617640.34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1009391.40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2617654.48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2617654.43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1009338.83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2617616.70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1009305.42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2617586.88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2617557.25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1009237.84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2617549.43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2617543.55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1009199.73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2617544.70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2617544.75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1009185.52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2617545.55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1009167.63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2617541.02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1009151.10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2617529.63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2617526.10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1009131.00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2617500.56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1009130.79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2617489.86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1009131.24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2617486.92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1009142.35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2617459.60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1009185.90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2617395.83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1009201.17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2617378.05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1009217.15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2617372.69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1009241.07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2617365.65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1009229.49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2617408.38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2617419.26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2617429.23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1009245.48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2617436.85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2617444.10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2617491.44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2617498.87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1009160.97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1009163.12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2617045.28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1009178.50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2617117.15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2617126.74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2617061.94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1009143.47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1009160.97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2616948.33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2617002.03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2617011.98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2616978.57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2616948.33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:204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1009590.75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2616949.46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1009606.38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2616989.28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1009560.25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2616952.42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2617201.73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1009205.02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2617206.61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:295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1009260.86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2617128.97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1009289.58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1009291.85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2617186.37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1009273.53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2617192.38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2617138.69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2617137.99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2617135.79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2617132.90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1009243.83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2617115.05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1009260.86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1009425.10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1009427.95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2617073.61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1009435.49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1009437.88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1009418.86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2617115.01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2617108.30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1009408.51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2617083.81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2617077.33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1009409.86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:372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  <w:sz w:val="20"/>
                <w:szCs w:val="20"/>
              </w:rPr>
              <w:t>Контур1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1009472.51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1009420.19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2617062.41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2617034.03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1009447.65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1009449.88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2617044.25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2617041.16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1009447.65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:209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2616977.89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1009539.06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2617033.37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1009530.32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1009516.83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1009491.20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2616977.89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2617041.79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2617083.22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1009565.06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2617073.89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1009530.32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1009562.86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2617044.93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2617041.79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1009530.32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2617073.89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2617096.45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2617094.97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2617069.02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1009530.32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ЗУ:225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1009590.59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2617285.07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2617285.38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1009590.59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2617285.07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2617006.12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1009653.72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2617006.12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1009728.69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2616867.40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1009698.89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2616914.44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1009687.60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1009716.90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1009728.69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2616867.40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ЗУ:219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2616839.19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2616863.34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1010470.14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1010405.46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2616864.73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2616852.08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1010430.12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2616849.54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2616845.77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2616840.89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2616839.19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:400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1010470.14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1010483.77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2616908.66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1010451.98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2616909.26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1010435.97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2616918.81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1010470.14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:273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1010535.90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2616852.81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1010522.31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2616866.66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2616881.54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1010483.77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1010470.14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2616863.34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2616856.94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2616846.02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1010481.46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2616830.67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1010506.62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1010510.04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1010513.60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2616833.68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2616840.23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1010535.90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2616852.81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2616861.18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2616875.80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1009648.15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2616860.78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1009639.58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2616858.55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2616848.51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1009635.51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2616847.37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2616861.18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2616843.27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2616891.22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2616887.79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1010028.41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2616880.98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2616854.22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2616847.18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2616843.27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1010099.43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2616884.21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1010104.75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2616911.16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1010098.29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2616909.84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2616907.43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1010094.02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1010093.00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2616902.43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2616895.77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1010086.12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1010084.89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2616895.33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2616884.21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1010099.43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1010134.30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2616852.37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1010136.68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2616856.60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2616863.33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1010159.84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2616896.66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2616860.53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1010134.30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2616852.37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1010168.75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1010171.69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2616836.86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1010175.30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2616843.49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2616867.52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2616881.14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1010163.22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2616841.98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1010168.75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1010244.25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2616875.69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2616901.99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1010253.00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2616907.17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2616910.14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1010219.67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2616924.48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2616921.31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2616899.02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2616882.41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1010244.25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2616875.69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1010244.25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2616875.69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2616882.41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2616899.02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2616881.14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2616867.52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1010202.61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2616855.80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2616859.55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2616871.32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1010317.12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2616878.96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2616882.32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2616891.65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1010295.03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2616892.55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2616901.24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1010276.53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2616855.80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:239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2616842.99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2616871.08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1010372.93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2616881.90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2616892.05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1010347.69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2616871.32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2616853.28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2616842.99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1009793.91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1009762.24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1009762.95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2616902.80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1009728.69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2616867.40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1009741.28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2616862.03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1009750.01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1009750.72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2616878.18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1009761.65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:181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1009906.17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2616857.94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1009917.04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2616879.67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1009898.19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1009893.30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2616880.70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1009885.31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1009905.45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2616858.50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1009906.17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2616857.94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:656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1009929.51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1009936.44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2616900.82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2616905.35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2616893.57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1009898.19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1009917.04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2616879.67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1009929.51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1010307.26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2616908.02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2616920.84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1010276.53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2616901.24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1010295.03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2616892.55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2616891.65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2616882.32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1010317.12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2616878.96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2616848.36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2616855.80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2616868.51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2616862.71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1010275.76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2616857.70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2616841.98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1010163.22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1010159.84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2616896.66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2616863.33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1010136.68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2616856.60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1010134.30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2616852.37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2616841.98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2616810.29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1010045.78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2616829.10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1010064.05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2616859.99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2616871.31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2616843.27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1010023.49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2616832.18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2616825.11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2616810.71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2616810.29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2616854.22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1010028.41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2616880.98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2616887.79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2616891.22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2616892.76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2616862.89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2616858.93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2616854.22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:211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1010214.57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1010217.94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2617120.53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1010191.13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1010177.81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2617163.50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1010173.10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2617169.35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1010170.76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2617172.32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1010153.05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2617155.94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1010156.23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2617153.06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1010156.51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2617152.17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1010170.75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2617140.49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1010177.36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2617134.22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2617129.92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2617127.00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2617123.98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2617083.22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2617041.79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1009596.42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2617031.08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2617061.01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1009619.97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CD225F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FD64A1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ЗУ:226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1010443.45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2616933.42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2616934.13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2616932.69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1010448.56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2616942.17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2616953.64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1010471.29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1010518.41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2617003.36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1010561.3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2617028.81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2617038.47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2617041.82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1010580.06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2617044.01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1010584.55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2617047.44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1010603.3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2617080.76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2617090.37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1010650.85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2617093.18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2617071.53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1010681.99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2617043.2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1010699.53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2617015.17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1010733.88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2617013.79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2617022.9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1010806.03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2617084.43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1010808.21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2617152.08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1010736.02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2617322.08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1010639.63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2617423.11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1010603.44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2617506.97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2617588.74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1010681.81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2617690.96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1010680.4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2617696.04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1010675.4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2617698.7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1010675.01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2617698.41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2617697.09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2617699.2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2617699.22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1010658.61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2617701.76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2617590.27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2617568.61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2617552.27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2617536.17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1010392.2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2617520.07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2617509.23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2617502.78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2617499.73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2617498.14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2617489.83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2617489.06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1010352.08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2617485.48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2617488.96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2617476.39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1010332.92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2617474.57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2617472.52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1010330.12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2617471.72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1010329.26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2617471.21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1010328.79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2617471.98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2617455.51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2617453.3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1010303.67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2617452.63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2617454.97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2617451.1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1010264.28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2617429.19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2617426.55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2617406.02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2617403.42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1010218.26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2617397.48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1010196.5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2617382.59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2617381.25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1010147.32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2617352.78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2617275.84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2617252.58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2617274.19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1009945.2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2617227.92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1009911.82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2617225.62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2617276.36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2617278.88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1009684.3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2617284.37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1009661.06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2617290.37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1009578.7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2617306.33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1009470.48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2617340.01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2617390.08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1009488.84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2617464.48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1009479.17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2617512.17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1009525.71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2617596.46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1009668.68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2617740.9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1009716.82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2617718.24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1009738.92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2617729.99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1009763.64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2617743.13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2617745.5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1009768.79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2617751.33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1009760.91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2617764.33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2617740.6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2617757.31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1009748.68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2617871.25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1009727.73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2617875.15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1009658.57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2617759.12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1009552.26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2617651.71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1009518.47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2617617.57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1009509.54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2617608.55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1009458.11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2617515.4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1009468.14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2617465.91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1009442.15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2617391.97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1009449.46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2617345.01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1009388.63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2617352.76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1009385.79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2617353.07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1009311.3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2617362.54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1009308.47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2617342.67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1009360.17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2617336.22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1009451.86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2617324.55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1009453.1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2617292.84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1009433.95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2617202.42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1009449.16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2617166.9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1009462.45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2617160.29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2617158.75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1009502.53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2617150.14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1009691.16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2617088.3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2617084.6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2617071.07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2617117.52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2617094.97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2617096.45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1009541.38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2617095.9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1009565.06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2617090.34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2617067.69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2617058.38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1009677.37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2617050.6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2617072.56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1009692.29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2617073.98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1009701.22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2617070.89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1009718.65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2617079.28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1009817.71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2617046.75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1009880.12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2616976.4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2616967.66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1009919.6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2616934.98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1009936.44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2616900.82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1009929.51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1009917.04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2616879.67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1009906.17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2616857.94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1009922.13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2616845.51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1009919.97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2616832.69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1009903.05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2616782.61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2616779.31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1009892.13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2616780.17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1009878.51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2616787.63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1009868.77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2616792.6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1009867.44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2616793.32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1009864.6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2616794.73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1009844.38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2616805.51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1009838.8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2616808.42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1009811.01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2616823.03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1009809.58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2616823.75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1009790.15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2616833.71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1009788.79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2616835.1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1009787.31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2616831.23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1009783.62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2616833.14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1009788.77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2616835.12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2616844.93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1009749.25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2616853.35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1009751.78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2616858.11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1009749.61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1009741.28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2616862.03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1009728.69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2616867.4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2616885.64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1009661.14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2616898.55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1009644.73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2616907.63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1009623.57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2616919.63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1009605.74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2616939.36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1009560.25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2616952.42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1009532.6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2616965.93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2616977.89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1009491.2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1009462.5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2617000.96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1009458.76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2616999.82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1009459.98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2617002.21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1009455.15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1009397.73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2617034.03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1009389.6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2617056.43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1009354.41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2617057.55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1009351.78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2617058.87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1009344.68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2617062.43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1009338.35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2617065.52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1009335.89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2617066.57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1009333.28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1009323.69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2617073.58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1009322.1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2617074.55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2617075.78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1009307.73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2617081.9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1009300.2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2617097.18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1009243.83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2617115.05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1009223.69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1009199.44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1009178.93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2617147.45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1009157.93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2617157.01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1009141.27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2617167.3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2617170.81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1009124.32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2617177.13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1009079.76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2617191.05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1009039.62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2617215.95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1009018.85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2617259.33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1009206.62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2617319.52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1009270.5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2617339.42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1009263.38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2617358.18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2617347.19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1009201.17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2617378.05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1009185.9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2617395.83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1009142.35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2617459.6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2617486.92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1009130.79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2617489.86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2617500.56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1009117.67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2617550.29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1009082.11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2617540.35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1009098.68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1009126.24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2617453.5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1009206.13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2617340.3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1009006.22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2617276.28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1008815.55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2617394.34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1008795.46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2617383.26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1008997.12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2617258.39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1009024.11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2617202.04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1009059.03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2617180.37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1009090.73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2617166.48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2617166.68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1009118.01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2617157.29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2617147.63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1009157.31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2617136.71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1009177.6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2617126.74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1009197.14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2617117.15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1009216.35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1009234.8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2617097.78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1009235.94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2617095.99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1009250.91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2617088.78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1009253.63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2617087.2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1009254.37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2617088.17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1009258.77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2617085.99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1009267.08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1009266.2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2617080.32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2617077.63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2617078.19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2617067.95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1009311.8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2617057.61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2617048.52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1009348.7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2617038.55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1009371.62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2617026.77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1009375.23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2617025.04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1009399.99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2617011.98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1009419.21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2617002.03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1009429.57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1009445.67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2616981.28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2616969.4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1009514.41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2616954.46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1009538.14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2616942.68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1009557.52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2616933.03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2616922.18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1009612.71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2616903.66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1009632.41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1009648.15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2616885.31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1009667.45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2616875.8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1009707.62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2616855.24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2616842.92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1009738.3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2616839.1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1009770.15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2616822.53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1009772.81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2616827.09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1009782.34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2616821.81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1009788.3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2616821.3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1009805.4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2616811.85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1009809.97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2616809.63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1009862.55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2616780.02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1009867.14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2616777.13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1009904.03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2616756.96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1009903.86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2616751.86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1009901.52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2616739.18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1009892.82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2616720.99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2616688.28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1009921.51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2616677.99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1009987.98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2616641.5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1010110.72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2616568.58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2616592.69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2616616.59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1010163.1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2616650.19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2616621.36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1010202.49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2616599.38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2616589.13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2616559.25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2616537.28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2616532.66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2616526.12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2616518.47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1010237.5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2616512.61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2616502.96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1010261.07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2616501.54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2616499.01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1010288.85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2616488.32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2616486.64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2616472.93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2616472.52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1010348.4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2616461.03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1010366.59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2616452.73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1010391.89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2616440.37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2616430.77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2616400.83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2616402.58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1010479.22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1010480.22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2616405.2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2616402.35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2616400.67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2616396.35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2616390.73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1010516.46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2616391.85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2616385.54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2616299.88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1010689.57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2616283.08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2616271.45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2616275.4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1010712.04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2616283.57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1010679.06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2616311.86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2616375.69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2616384.31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1010748.77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2616381.6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2616366.89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1010794.26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2616399.66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1010772.07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2616419.1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1010752.31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2616396.55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2616399.99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1010519.85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2616406.46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1010568.92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2616588.56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1010626.74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2616682.74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2616802.95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1010556.45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2616856.59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2616887.11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2616917.18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2616923.03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1010489.86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2616917.94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2616905.03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2616925.52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2617593.74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2617593.21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2617589.63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2617590.18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2617593.74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2616374.66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1010767.39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2616370.71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2616370.22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1010770.39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2616374.17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2616374.66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2617582.45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1010483.12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2617581.74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2617581.03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1010484.54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2617581.74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2617582.45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1010771.81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2616375.4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1010772.28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2617573.21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2617572.5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2617571.79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2617572.5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2617573.21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2616379.55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2616378.04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1010765.13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2616378.94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2616379.55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2617554.43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2617553.72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2617553.01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2617553.72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2617554.43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1010772.22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2616384.29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1010769.17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2616382.38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2616381.2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1010773.01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1010772.22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2616384.29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2617536.1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2617535.39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2617534.68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2617535.39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2617536.1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1010671.74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2616387.07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1010669.79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2616383.6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2616386.61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1010671.74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2616387.07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1010552.92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2617510.12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1010552.21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2617509.41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1010552.92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2617508.7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2617509.41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1010552.92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2617510.12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1010708.48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2616385.05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2616384.35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1010708.48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2616383.64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1010709.19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2616384.35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1010708.48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2616385.05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2617484.14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1010522.33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2616391.82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2616390.84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1010526.23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1010526.47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2616390.85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1010522.33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2616391.82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2617464.34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2617462.92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1010784.38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2616397.62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1010780.91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2616394.81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2616393.7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1010785.28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2616396.49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1010784.38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2616397.62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2617462.47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1010582.05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2617461.76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2617461.05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1010583.47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2617461.76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2617462.47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2616395.57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2616394.86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2616394.15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1010507.9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2616394.86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2616395.57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2617461.54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2617460.84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1010399.69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2617461.54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2616404.89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1010786.07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2616403.96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2616403.13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1010787.83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2616404.07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2616404.89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2617442.6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2617441.89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2617442.6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1010414.84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2616418.62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2616410.11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1010553.4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2616588.6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2616607.93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2616626.87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2616632.6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2616635.14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2616633.87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2616641.61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2616640.05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2616640.76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2616640.05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2616639.34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1010444.79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2616633.68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2616659.13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2616671.44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2616685.01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2616690.83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1010351.61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2616707.46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2616724.18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2616722.14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1010306.49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2616706.92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2616702.84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2616704.55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2616693.08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2616690.74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1010280.4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2616675.81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2616654.1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2616617.65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2616609.77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1010253.67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2616594.21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1010249.3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2616583.87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2616572.21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2616553.46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1010244.94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2616524.5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2616509.84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1010306.3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2616478.18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1010370.28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2616464.23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2616452.85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2616442.82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2616441.4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1010414.84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2617436.27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2617436.27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2616417.14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2616416.43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2616416.43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2616417.14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2617420.4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2617419.69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2617418.98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1010253.7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2617419.69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2617420.4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2616433.61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2616432.9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2616432.19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2616432.9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2616433.61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1010439.52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2617416.38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2617415.67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1010439.52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2617414.96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2617415.67</w:t>
            </w:r>
          </w:p>
        </w:tc>
      </w:tr>
      <w:tr w:rsidR="00BC0825" w:rsidRPr="005D72ED" w:rsidTr="00A37112">
        <w:tblPrEx>
          <w:tblLook w:val="0000"/>
        </w:tblPrEx>
        <w:trPr>
          <w:trHeight w:val="182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1010439.52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2617416.38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2616450.59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2616449.17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2616450.59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2617413.86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1010427.62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2617413.15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2617412.44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2617413.15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2617413.86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1010380.79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2616457.82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2616457.38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2616458.28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1010380.79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2617411.13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2617410.42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2617409.71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2617410.42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2617411.13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2616463.38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1010346.76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2616462.67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2616461.96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2616462.67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2616463.38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1010230.81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2617405.66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2617402.52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1010226.92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2617401.7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1010231.4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2617404.84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1010230.81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2617405.66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2616470.24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1010527.35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2616469.53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2616468.82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2616469.53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2616470.24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2617394.11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2617393.41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2617392.7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2617393.41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2617394.11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2616472.52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2616471.81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2616471.1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1010352.83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2616471.81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2616472.52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2617387.22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2617386.51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2617385.8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1010459.54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2617386.51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2617387.22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2616477.28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2616476.57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2616475.86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2616476.57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2616477.28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2617389.87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2617386.04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2617389.47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2617389.87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2616488.37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2616487.66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2616486.95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2616487.66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2616488.37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1010439.03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2617383.11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2617380.8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1010436.17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2617379.97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2617382.26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1010439.03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2617383.11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2616497.02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1010300.76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2616496.31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2616495.6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2616496.31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2616497.02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2617380.66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2617380.18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2617376.44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2617380.66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2616501.13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2616500.42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2616499.71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1010268.7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2616500.42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2616501.13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2617372.96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2617371.54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1010442.65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2617372.96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2616511.8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2616519.57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1010238.63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2616513.86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2616511.8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1010414.84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2617366.32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1010416.26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2617366.32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2616521.38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2616520.8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2616520.39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2616520.95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2616521.38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2617366.13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2617364.71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1010460.54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2617366.13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2616540.5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2616539.79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2616539.08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1010234.66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2616539.79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2616540.5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2617359.48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1010419.91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2617358.78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2617358.07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1010421.33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2617358.78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2617359.48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2616572.16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2616570.75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2616572.16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2617352.66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2617351.95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2617351.24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2617351.95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2617352.66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1010114.5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2616574.59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1010113.79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1010114.5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2616573.17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1010114.5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2616574.59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2617344.9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2617342.33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2617341.5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2617344.07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2617344.9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1009926.25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2616766.56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1009920.49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2616731.33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1009915.2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2616698.96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1009942.09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2616683.42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2616664.07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1010029.14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2616633.08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1010085.14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2616600.7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2616584.54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2616615.19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2616645.86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1010150.9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2616654.72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2616655.76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1010150.01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2616659.25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2616660.98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2616660.68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2616656.25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2616664.35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1010115.71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2616675.67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1010097.56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2616685.79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2616694.6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1010053.1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2616711.17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2616720.8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1010018.1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2616730.41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2616742.2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2616743.33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1009998.4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2616745.09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2616745.58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2616746.81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2616761.02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2616762.35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1009943.98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2616765.86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1009926.25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2616766.56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2617338.85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2617338.14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2617337.43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2617338.14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2617338.85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2616591.06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2616590.35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2616589.65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2616590.35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2616591.06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2617331.45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2617330.74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2617330.03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2617330.74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2617331.45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2616604.41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2616604.24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2616599.57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2616604.41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2617320.92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1010492.38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2617320.21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2617319.5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1010493.8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2617320.21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2617320.92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1010137.07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2616602.32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2616601.61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1010137.07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2616600.91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2616601.61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1010137.07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2616602.32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1010360.26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1010359.55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1010360.26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2617316.32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1010360.26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1010547.23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2616844.72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2616678.69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1010453.07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2616653.85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2616646.89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1010559.88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2616602.49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2616686.43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2616795.72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1010547.23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2616844.72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1010117.54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2617319.04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2617318.28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2617315.94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2617316.7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1010117.54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2617319.04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1010215.88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2616605.75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1010212.33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2616604.3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2616603.37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2616604.82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1010215.88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2616605.75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2617308.35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2617307.64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2617306.93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1010515.38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2617307.64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2617308.35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1010218.5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2616608.23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2616605.59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1010224.3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2616606.3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2616607.97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1010511.07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2617296.34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1010511.07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1010511.78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1010511.07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2617296.34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2616608.57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1010054.66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2616607.86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2616607.15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2616607.86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2616608.57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2617293.04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1010323.51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2617292.33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2617291.62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2617292.33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2617293.04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2616617.07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2616616.45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2616617.07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2617290.34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2617289.34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1009596.19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2617288.43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1009596.37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2617289.41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2617290.34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2616624.75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2616624.04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2616623.34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1010028.2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2616624.04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2616624.75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2617288.76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2617288.05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2617287.34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1010304.12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2617288.05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2617288.76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2616629.76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1010142.23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2616629.05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2616628.34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2616629.05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2616629.76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2617289.39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2617285.38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1009590.59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2617285.07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2617289.1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2617289.39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2616787.92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2616786.02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2616775.37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1010198.4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2616742.88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2616708.97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1010177.41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2616681.97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1010193.84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2616674.12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2616656.37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2616648.26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1010237.62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2616630.18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1010239.13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2616634.33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1010243.11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2616633.28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2616634.25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2616635.28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2616653.37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1010261.97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2616675.93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1010277.86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2616694.27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1010309.08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2616734.31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1010283.81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2616752.64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1010250.07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2616771.53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1010247.5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2616773.07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2616779.68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1010231.7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2616781.16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1010232.21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2616782.02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2616782.53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2616781.67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2616787.92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1010288.1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2617277.67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1010287.39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2617276.96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1010288.1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2617276.25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2617276.96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1010288.1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2617277.67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2616641.61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2616640.9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2616640.19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2616640.9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2616641.61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2617275.29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2617274.58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2617273.87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2617274.58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2617275.29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2616645.14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1010463.35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2616644.44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1010465.45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2616643.72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2616645.14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2617272.71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2617271.29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2617272.71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2616652.83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2616652.02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2616649.56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2616650.37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2616652.83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1010289.7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2617269.58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2617268.87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1010289.7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2617268.16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2617268.87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1010289.7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2617269.58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1009964.2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2616660.85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1009963.8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2616660.32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2616657.1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1009968.69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2616657.9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2616659.98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1009964.2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2616660.85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1009710.43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2617261.38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1009709.72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2617260.67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1009710.43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2617260.67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1009710.43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2617261.38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2616665.74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1010269.31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2616665.03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2616664.32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2616665.03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2616665.74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2617251.65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2617250.94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2617250.23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2617250.94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2617251.65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2616666.54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2616665.84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1010419.42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2616666.54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2617248.73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2617248.14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1010545.95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2617247.32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2617247.93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2617248.73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1009932.73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2616781.32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1009957.42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2616780.34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2616770.01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2616743.27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1010042.5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2616732.77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2616723.77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1010075.6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2616706.94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2616698.44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2616687.49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2616676.24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2616667.68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1010176.19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2616717.16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1010180.39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2616739.8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1010184.9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2616762.16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2616770.43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1010190.37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2616773.21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2616781.79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1010194.3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2616781.86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1010200.47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2616794.56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1010182.9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2616805.56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1010179.42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2616807.77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1010159.84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2616820.24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2616827.54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2616837.96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2616849.33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2616857.72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1010087.72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2616861.4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2616871.35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1010047.54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2616883.74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1010034.15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2616891.22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2617246.76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2617246.05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2617245.34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1009770.42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2617246.05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2617246.76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1010130.8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2616670.44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2616669.73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1010130.8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2616669.02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1010131.51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2616669.73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1010130.8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2616670.44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1010564.2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2617243.27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1010563.5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2617242.56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1010564.2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2617241.85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2617242.56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1010564.2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2617243.27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2616677.91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1010137.71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2616677.2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2616676.49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1010139.13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2616677.2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2616677.91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2617239.26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1010234.14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2617237.82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2617235.77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1010237.62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2617237.19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2617239.26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2616684.35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2616683.64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2616682.93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2616683.64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2616684.35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2617234.89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2617230.55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1010228.6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2617233.71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2617234.89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2616686.72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2616686.01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2616685.3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1010103.38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2616686.01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2616686.72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1010363.44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2616719.65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2616718.13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2616711.98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1010404.08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2616685.75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1010431.87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2616722.24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2616757.15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2616803.39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2616812.44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2616831.31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2616833.68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2616840.23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1010535.9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2616852.81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1010522.31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2616881.54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1010483.77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2616885.06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2616908.66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1010451.98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1010437.68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2616919.26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1010437.98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2616919.75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2616922.18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2616921.34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2616919.18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1010435.97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2616918.81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1010405.46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2616864.73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1010393.25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2616844.42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2616831.93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2616825.06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2616791.85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1010355.9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2616738.95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1010333.3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2616736.18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2616730.05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2616723.2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2616720.15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2616719.65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2616718.94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2616719.54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1010363.44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2616719.65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2616697.85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2616697.14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2616696.43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2616697.14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2616697.85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1009831.36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2617234.99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1009830.57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2617230.52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1009831.56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2617230.36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1009832.35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2617234.82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1009831.36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2617234.99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1010375.6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2616700.07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2616697.32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2616696.67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2616699.42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1010375.6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2616700.07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1010089.1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2617229.95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2617228.95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1010089.1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2616704.84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1010069.79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2616704.13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2616703.42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2616704.13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2616704.84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2617228.59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2617227.88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2617227.17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2617227.88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2617228.59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2616714.94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2616714.23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2616713.52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2616714.23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2616714.94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1010507.97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2617553.1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1010479.91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2617534.06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1010450.45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2617515.68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1010432.05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2617502.41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2617506.13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2617506.1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2617509.15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2617505.17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2617503.43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2617495.43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1010405.39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2617492.48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2617490.02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1010400.39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2617487.39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2617483.12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1010399.14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2617477.44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1010411.22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2617460.96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1010425.04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2617440.74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2617436.29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2617412.58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2617389.84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2617371.28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2617368.5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1010480.58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2617358.42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2617353.36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2617359.98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1010497.82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2617355.14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2617332.4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2617326.41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2617322.75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2617319.71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2617316.41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2617293.76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2617278.74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1010549.42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1010553.3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2617262.92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1010579.3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2617225.82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2617267.71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2617285.45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1010726.27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2617306.67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1010723.28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2617313.7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1010667.96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2617371.69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1010649.68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2617359.73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1010642.85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2617371.58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2617368.93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2617377.07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2617392.23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1010610.67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2617413.85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1010601.87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1010605.05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2617432.54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1010604.41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2617433.32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2617430.74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1010599.34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2617433.89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1010587.11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2617452.21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2617472.46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2617484.55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2617485.26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2617485.26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2617492.76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1010556.72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2617503.87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2617514.51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1010507.97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2617553.1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2616723.59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2616722.88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2616722.17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2616722.88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2616723.59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2617225.62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2617223.46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1010207.94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2617222.58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2617224.76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2617225.62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1010349.5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2616726.93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1010346.94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2616723.95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2616723.29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2616726.43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1010349.5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2616726.93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1010206.49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2617222.98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2617220.15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1010203.85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2617219.4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2617222.22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1010206.49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2617222.98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2616732.56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2616731.85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2616731.14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2616731.85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2616732.56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2617215.16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1009890.29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2617213.74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2617215.16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2616732.61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2616731.9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2616732.61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2617212.89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1010573.9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2617209.27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2617209.83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2616742.92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2616738.89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1010330.83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2616738.39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1010333.06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2616742.43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2616742.92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1010071.7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2617195.98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2617195.27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1010071.7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2617194.56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1010072.41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2617195.27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1010071.7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2617195.98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2616862.91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2616839.97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2616813.82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2616798.51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2616792.47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1010245.76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2616785.86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2616781.55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2616771.01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2616762.95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2616750.16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2616750.9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2616773.06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1010344.85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2616785.41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2616784.93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1010346.21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2616785.81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2616786.29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1010365.26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2616821.18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2616821.64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2616842.99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2616871.08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1010397.13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2616878.56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1010400.6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2616884.63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2616884.23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2616885.12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1010401.1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2616885.51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2616889.87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1010405.43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2616895.93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2616895.8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1010409.34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2616899.46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2616917.78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2616935.2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2616940.3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2616937.99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2616938.79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2616941.01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2616978.29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1010471.95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2616984.07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2616988.22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2616992.02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2616995.24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2617000.79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2617000.08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1010496.74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2617000.79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2617001.37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1010501.2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2617007.64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1010565.72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2617049.57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2617063.69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2617072.83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1010629.82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2617090.35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2617101.48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2617120.27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2617144.48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1010602.59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2617165.11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1010599.8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2617169.1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2617177.8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2617178.3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1010594.11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2617178.64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2617175.55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1010546.2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2617163.18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1010529.61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1010473.22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2617112.6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2617102.65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2617090.15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2617078.16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2617071.05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1010413.5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2617074.36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2617073.79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2617070.41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2617049.27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1010378.5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2617038.77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1010366.82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1010353.87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1010348.54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2617003.72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2616984.57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2616971.91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1010320.04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2616969.28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1010316.8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2616964.35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2616963.84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1010313.71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2616962.02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1010296.38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2616939.51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2616920.84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1010276.53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2616903.32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2616886.77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2616886.97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2616868.51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1010254.39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2616863.19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2616862.91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1010582.45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2617190.9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2617190.06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1010583.85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2617190.63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1010003.3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2616754.15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1010002.59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1010003.3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2616752.73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1010004.01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1010003.3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2616754.15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2617189.22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2617188.51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2617187.8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1010162.3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2617188.51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2617189.22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2616756.1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1010299.6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2616755.39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2616754.68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2616755.39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2616756.1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1010605.49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2617189.5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2617189.06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1010607.2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2617185.75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2617186.22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2617186.73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1009972.9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2616759.65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1009972.43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2616758.76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1009973.3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2616758.29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1009975.66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2616757.07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2616756.6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1009977.02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2616757.5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2616757.97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2616759.3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1009972.9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2616759.65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1009470.7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2617178.39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2617177.68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1009470.7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2617176.97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2617177.68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1009470.7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2617178.39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2616763.19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2616762.48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2616761.77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2616762.48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2616763.19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2617175.49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2617174.88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2617174.14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2617174.77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2617175.49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2616769.55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2616768.84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2616768.13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1010348.29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2616768.84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2616769.55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2617169.83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2617169.83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2616770.6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1010272.55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2616769.89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2616769.18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2616769.89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2616770.6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2617170.11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1010549.15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2617167.79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1010549.72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2617166.96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2617170.11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1010238.03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2616789.48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1010237.54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2616788.62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2616786.19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1010242.19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2616787.06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1010238.03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2616789.48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1010523.23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2617162.51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2617161.8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1010523.23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2617161.09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2617161.8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1010523.23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2617162.51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1010363.8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2616797.7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2616798.41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2616799.12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1010626.46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2617160.91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1010625.75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2617160.38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2617159.58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1010627.06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2617160.11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1010626.46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2617160.91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2617017.7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2617022.5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1010198.22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2617023.52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2617024.91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1010197.24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2617028.44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1010206.6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2617046.19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1010216.03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2617063.06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1010222.43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2617074.52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1010226.14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2617072.24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1010231.28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2617072.23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1010234.56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2617071.06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1010233.58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2617069.31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2617066.18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2617059.72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2617048.84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1010219.6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2617040.05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1010213.31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2617028.69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1010215.08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2617027.68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1010212.6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2617013.55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2616966.66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1010175.13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2616955.53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2616928.97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1010147.8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2616903.12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1010120.8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2616860.3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1010134.3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2616852.37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1010151.33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2616841.9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1010168.75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2616831.91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2616822.45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2616810.09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2616820.6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2616850.07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1010244.25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2616875.69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2616897.39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2616901.99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2616907.17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2616910.14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2616966.23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1010290.06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2616979.66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2616979.18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2616983.01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2617002.49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1010321.49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2617011.92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2617017.69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2617016.98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2617017.69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2617018.4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1010333.29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2617016.67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2617024.54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2617042.65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1010412.03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2617089.17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1010416.42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2617093.56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1010421.27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2617095.79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2617103.21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2617114.24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2617124.91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2617139.91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2617162.6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2617168.94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2617174.61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2617182.34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2617189.62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1010564.48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2617193.06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1010574.05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2617200.23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1010575.68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2617203.92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2617209.05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1010560.9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2617225.09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1010548.04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2617243.87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2617258.07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2617271.4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2617272.82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2617272.11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2617316.52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2617331.77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2617357.97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1010456.1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2617364.67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2617369.19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1010453.79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2617369.75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2617372.92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2617372.17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1010447.51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2617374.74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1010444.05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2617372.29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1010442.43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2617371.12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2617358.43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2617330.1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2617311.05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1010330.01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2617292.01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2617278.6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2617258.38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1010218.03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2617208.31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2617192.37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2617185.34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1010170.76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2617172.32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1010153.05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2617155.94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2617150.13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2617152.72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2617143.1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2617126.22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2617109.61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1010111.6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2617105.52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1010109.22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2617101.39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1010106.73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2617097.09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1010096.67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2617079.68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1010088.25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2617025.73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1010037.7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2616974.33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2616955.09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2616950.09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1010021.82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2616940.5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2616925.17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1010022.93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2616917.61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1010025.67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2616915.87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2616913.71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1010030.42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2616913.16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1010038.85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2616908.1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2616898.55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1010060.3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2616895.17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2616890.42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1010073.29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2616887.44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2616885.69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1010097.06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1010109.7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2616865.05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1010112.87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1010118.63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2616875.94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1010133.4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2616906.58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2616911.34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2616913.05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1010137.7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2616916.48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1010150.05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2616936.52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2616943.2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2616958.49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1010165.53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2616963.04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2616991.08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2617016.71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2617016.56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1010198.84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2617017.56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2617017.7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2617160.13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1010537.36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2617159.42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2617158.71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2617159.42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2617160.13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2616814.92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2616819.28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1010182.9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2616821.5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2616814.92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2617153.34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2617152.63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2617152.63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2617153.34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2616826.69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1010379.31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2616825.98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2616825.27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2616825.98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2616826.69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2617150.58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2616828.91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1009762.2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2616828.2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2616827.49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2616828.2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2616828.91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2617150.48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2616829.25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2616828.54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2616827.83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2616828.54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2616829.25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2617144.05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2617143.35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2617142.64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2617143.35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2617144.05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1009794.06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2616830.5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1009793.35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1009794.06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2616829.08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1009794.77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2616829.79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1009794.06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2616830.5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2617143.8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2617142.38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2617143.8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2616834.34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2616832.92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2616833.63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2616834.34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1009191.45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1009190.74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1009191.45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2617138.59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1009192.16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1009191.45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2616844.39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2616843.68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2616842.97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2616843.68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2616844.39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1009162.5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2617136.42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1009162.33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2617135.43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2617135.26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1009163.49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2617136.25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1009162.5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2617136.42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1009724.33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2616848.32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1009723.62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2616847.61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1009724.33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2616846.9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1009725.04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2616847.61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1009724.33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2616848.32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2617127.04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1010489.25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2617126.33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2617125.62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1010490.67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2617126.33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2617127.04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2616850.79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1010132.61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2616850.08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2616850.08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2616850.79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1009219.84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2617124.29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2617124.29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1010394.83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2616852.87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1010394.12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2616852.16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1010394.83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2616851.45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2616852.16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1010394.83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2616852.87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2617124.1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1010632.17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2617122.68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2617123.39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2617124.1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2616855.17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2616854.46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2616853.75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1010109.29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2616854.46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2616855.17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2617122.42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2616857.76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2616857.05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2616856.34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1010387.03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2616857.05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2616857.76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1009246.01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2617111.47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1009245.3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2617110.76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1009246.01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2617110.05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1009246.72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2617110.76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1009246.01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2617111.47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2616859.59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2616858.89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2616858.18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1009735.39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2616858.89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2616859.59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2617109.59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2617108.88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2617108.17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2617108.88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2617109.59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1010105.14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2616865.29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1010106.56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1009220.6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1009219.89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1009220.6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2617105.36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1009220.6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2616872.54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2617103.85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2617103.04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2617105.55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2616874.02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1009705.87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2616872.6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2616874.02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2617103.18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2617099.66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1009543.82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2617101.37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2617103.18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2616874.04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1010069.6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2616872.62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2616874.04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2617101.54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2617100.83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2617101.54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2617102.25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2616878.58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1010411.06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2616879.29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2616880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2616882.24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1010529.06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2616880.63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1010530.67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2616878.72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2616880.31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2616882.24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2616884.42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1010074.2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2616883.71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1010075.62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2616883.71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2616884.42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2617097.69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2617096.98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2617096.27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2617096.98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2617097.69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2616887.53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1009678.3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2616884.41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1009679.16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2616883.89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2616887.02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2616887.53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2617092.58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1010439.29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2617091.87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2617091.16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2617091.87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2617092.58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1010268.59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1010268.59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2616892.54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1010269.3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1010268.59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2617092.17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1009569.94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2617090.75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2617091.46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2617092.17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1010474.58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2616895.05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2616894.24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1010474.81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2616893.65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1010475.4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2616894.47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1010474.58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2616895.05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1009260.33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2617086.44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1009259.97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2617085.78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2617085.31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2617085.95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1009260.33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2617086.44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1009260.33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2617086.44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2616897.84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2616897.13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2616896.42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2616897.13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2616897.84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2617086.01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1010096.45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2617085.3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2617084.59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2617085.3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2617086.01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2616901.15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2616900.44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2616899.74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2616900.44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2616901.15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2617084.02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1009298.17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1009299.59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2617084.02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1009616.78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1009616.07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2616904.14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1009616.78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2616903.43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1009617.49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2616904.14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1009616.78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2616904.85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2616906.33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2616905.63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2616906.33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1009595.1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1009594.39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1009595.1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1009595.1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2616908.74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2616908.03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2616908.74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2617081.62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2617080.77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1010086.3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2617078.48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1010086.77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2617081.62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2616913.4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1010023.7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1010025.83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2616912.9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2616913.4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2617072.19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2617071.49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2617070.78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2617071.49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2617072.19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2616914.95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2616914.24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2616913.53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2616914.24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2616914.95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2617067.44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1009293.66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2616921.71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2616920.3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1010283.05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2616921.71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1009328.02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2617067.74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2616924.53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1010144.3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2616920.85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2616920.37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1010147.22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2616924.04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2616924.53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2617063.01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2617062.3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2617062.3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2617063.01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2616922.78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2616921.36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2616922.07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2616922.78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2617062.63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2617062.63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2616931.24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1009989.82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2616926.95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2616924.03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2616928.48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2616928.14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2616931.34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2616931.73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1010009.95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2616951.56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1010010.07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2616951.5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2616952.38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2616952.44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1010015.17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2616961.24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1010017.9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2616966.17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1010019.4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2616969.47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2616970.84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2616977.44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1010025.5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2616975.19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1010026.06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2616976.02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2616978.26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2616992.91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1010037.84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2617003.99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1010039.26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2617005.41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2617005.91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1010050.93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2617027.43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1010052.1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2617029.51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2617029.02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1010055.38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2617033.32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1010054.74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2617033.69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1010054.82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2617033.84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2617054.78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2617054.29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1010068.1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2617055.16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1010067.25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2617055.66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1010080.53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2617078.96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2617091.57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2617115.22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1010103.4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2617114.71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2617115.57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2617116.08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1010107.7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2617130.36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2617145.76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2617145.3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1010122.05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2617146.16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1010121.29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2617146.62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2617148.24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2617168.91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2617171.67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2617168.45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2617174.43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2617174.7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2617188.49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2617198.52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2617202.09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2617206.86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2617210.32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1010189.66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2617207.23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1010189.77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2617207.11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1010189.93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2617207.25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2617207.78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2617210.97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1010188.5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2617211.99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1010191.46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2617208.32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2617211.27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1010192.87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2617215.26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1010203.53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2617222.78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2617226.72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2617227.42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2617227.79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2617246.23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1010236.72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2617242.9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2617254.94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2617259.16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1010271.6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2617269.37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1010273.15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2617265.71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2617266.09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2617269.77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2617273.72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2617275.97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2617288.4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1010322.79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2617302.49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1010323.39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2617301.69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1010324.19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2617302.28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2617303.08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2617319.35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2617317.92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2617318.42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2617319.89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1010353.9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2617324.89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2617340.97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2617355.32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2617370.09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1010435.25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2617382.14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2617389.55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1010419.19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2617426.33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2617435.14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2617436.22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2617437.13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2617435.98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2617456.09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1010389.41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2617471.05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2617479.52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2617479.71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1010385.7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2617479.18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2617478.84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1010387.86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2617479.35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1010385.99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2617482.46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2617482.45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1010383.61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2617480.03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2617482.3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1010381.99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2617482.7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2617478.21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2617478.91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2617462.23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2617458.21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2617443.89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2617442.85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1010318.4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2617440.94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2617417.91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2617395.02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2617380.14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2617370.89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1010133.64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2617306.17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2617296.91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2617291.21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2617285.1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2617262.83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2617196.74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92E04">
              <w:rPr>
                <w:sz w:val="20"/>
                <w:szCs w:val="20"/>
              </w:rPr>
              <w:t>782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1010072.04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2617168.51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2617029.05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2617003.28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2616987.87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1009983.01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2616974.13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1009977.56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2616964.13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2616947.76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2616937.79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1009989.39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2616936.25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1009998.02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2616931.56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2617060.79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2617059.59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2617060.53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1009598.2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2616929.52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2616928.81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1009598.2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2616928.1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1009598.91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2616928.81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1009598.2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2616929.52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2617059.15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2617058.44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2617057.73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2617058.44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2617059.15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1010432.15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2616935.42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1010434.2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2616933.99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1010435.62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2616936.03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2616937.47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2617057.76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2617057.05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2617056.34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1010391.34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2617057.05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2617057.76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2616936.32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1010160.59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2616934.9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2616936.32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2617053.29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2617052.58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1009357.42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2617053.29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2616940.48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2616939.77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2616940.48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2616941.19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1010698.61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2617054.59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1010697.96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2617054.16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1010699.99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2617050.91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2617051.45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1010698.61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2617054.59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2616944.49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2616943.78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2616944.49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2617051.33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2617050.64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2617049.66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2617051.33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1010157.65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2616944.48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2617040.58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1009381.77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2617040.58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2616948.86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1010295.4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2616947.99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1010299.6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2616946.63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2616948.86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2617042.16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1010368.85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2617041.27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2617040.03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2617042.16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1009548.19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1009547.48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2616954.21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1009548.19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2616953.5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1009548.9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2616954.21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1009548.19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2616954.92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1009349.53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2617040.28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1009348.82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1009349.53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2617038.86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1009349.53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2617040.28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2616957.22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1010455.62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2616956.46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2616954.61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2616953.88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2616954.63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2616955.36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2616957.22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1010555.68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2617029.17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2617028.47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1010557.1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2617029.17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2617318.56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2617291.14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1009454.83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2617204.47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2617184.09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1009829.09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2617064.07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1009893.23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2616991.76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1009944.72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2616958.88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1009963.71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2616999.8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2617073.17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1010017.2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2617147.66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2617153.18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1010027.24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2617165.46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1010035.4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2617179.64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1010041.3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2617190.22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2617191.52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2617194.38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2617199.52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1010051.74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2617209.88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2617211.55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2617218.88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2617236.34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2617242.06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1010018.53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2617249.18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2617251.92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2617238.62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2617235.44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1009976.56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2617227.3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1009952.78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2617208.4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1009909.96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2617205.44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1009656.65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2617270.85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2617286.91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2617318.56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2617026.86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1009408.13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2617023.62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2617023.52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2617026.76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2617026.86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2616964.15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1010307.36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2616962.74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2616963.44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2616964.15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1010680.57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1010681.32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2617081.08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1010692.23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2617063.73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1010704.53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2617046.4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1010719.57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2617024.74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1010724.11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2617022.85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1010729.27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2617024.6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1010751.18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2617040.84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2617043.75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1010767.7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2617055.31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1010791.18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2617089.32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1010793.11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2617149.26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1010739.42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2617275.7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2617247.78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2617200.31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2617184.45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1010621.9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2617167.9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1010634.15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2617150.52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2617135.23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2617133.09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2617132.49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2617131.68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2617132.28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1010658.85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2617114.37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2617098.03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2617082.98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1010679.77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2617081.59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1010680.57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2616968.99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1010179.1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2616968.28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2616967.57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2616968.28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2616968.99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2617019.33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1010538.3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2617017.03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1010538.86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2617016.21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2617018.5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2617019.33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2616970.25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1009487.5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2616969.54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2616968.83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1009488.92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2616969.54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2616970.25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1010516.5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2617015.29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2617015.24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2617017.79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1010516.5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2617015.29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1009517.99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2616973.13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1009516.18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2616969.96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1009517.05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2616969.46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1009518.87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2616972.63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1009517.99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2616973.13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2616971.6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2616970.89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2616970.18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1010173.45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2616970.89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2616971.6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2616974.37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2616973.66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2616972.95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1010480.87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2616973.66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2616974.37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1009430.63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1009429.92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2617014.9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1009430.63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2617014.19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1009431.34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2617014.9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1009430.63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2617015.61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2616981.68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1009463.98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2616980.97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2616980.26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1009465.4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2616980.97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2616981.68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2617011.75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1010344.89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2617011.04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2617010.33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2617011.04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2617011.75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1009486.92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2616985.45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2616984.74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2616985.45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2616986.16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2617008.82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2617008.11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2617008.82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2617009.53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2616987.99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2616987.29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2616987.29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2616987.99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1010524.94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2617006.88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1010525.59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2617006.09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1010529.35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2617009.15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2617009.93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2616988.29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2616987.58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2616986.87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2616987.58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2616988.29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2617003.46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2617004.17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2617004.88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2616995.69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2616990.84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1010037.86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2616988.9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1010039.9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2616993.73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2616995.69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1010043.58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2617004.42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2617002.03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1010048.22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2617006.79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1010043.58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2617009.55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2616990.74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1009889.46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2616990.03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2616989.32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2616990.03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2616990.74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2616996.85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2616996.14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2616996.85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2616997.56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2616997.48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1010186.3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2616996.77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2616996.06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2616996.77</w:t>
            </w:r>
          </w:p>
        </w:tc>
      </w:tr>
      <w:tr w:rsidR="00BC0825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C0825" w:rsidRPr="00D92E04" w:rsidRDefault="00BC0825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2616997.48</w:t>
            </w:r>
          </w:p>
        </w:tc>
      </w:tr>
    </w:tbl>
    <w:p w:rsidR="00BC0825" w:rsidRPr="00FB0E31" w:rsidRDefault="00BC0825" w:rsidP="00FB0E31">
      <w:pPr>
        <w:ind w:firstLine="567"/>
        <w:jc w:val="right"/>
        <w:rPr>
          <w:color w:val="000000"/>
          <w:sz w:val="28"/>
          <w:szCs w:val="28"/>
          <w:lang w:eastAsia="en-US"/>
        </w:rPr>
      </w:pPr>
      <w:r w:rsidRPr="00FB0E31">
        <w:rPr>
          <w:color w:val="000000"/>
          <w:sz w:val="28"/>
          <w:szCs w:val="28"/>
          <w:lang w:eastAsia="en-US"/>
        </w:rPr>
        <w:t>».</w:t>
      </w:r>
    </w:p>
    <w:p w:rsidR="00BC0825" w:rsidRPr="009B26BB" w:rsidRDefault="00BC0825" w:rsidP="005340F4">
      <w:pPr>
        <w:pStyle w:val="NoSpacing"/>
        <w:ind w:firstLine="284"/>
        <w:jc w:val="right"/>
        <w:rPr>
          <w:color w:val="000000"/>
          <w:sz w:val="28"/>
          <w:szCs w:val="28"/>
        </w:rPr>
      </w:pPr>
    </w:p>
    <w:p w:rsidR="00BC0825" w:rsidRPr="00E15D09" w:rsidRDefault="00BC0825" w:rsidP="009B26BB">
      <w:pPr>
        <w:pStyle w:val="NoSpacing"/>
        <w:ind w:firstLine="709"/>
        <w:jc w:val="both"/>
        <w:rPr>
          <w:sz w:val="28"/>
          <w:szCs w:val="28"/>
        </w:rPr>
      </w:pPr>
      <w:r w:rsidRPr="009B26BB">
        <w:rPr>
          <w:sz w:val="28"/>
          <w:szCs w:val="28"/>
        </w:rPr>
        <w:t xml:space="preserve">1.2. </w:t>
      </w:r>
      <w:r w:rsidRPr="00E15D09">
        <w:rPr>
          <w:sz w:val="28"/>
          <w:szCs w:val="28"/>
        </w:rPr>
        <w:t>Чертеж межевания территории п.</w:t>
      </w:r>
      <w:r>
        <w:rPr>
          <w:sz w:val="28"/>
          <w:szCs w:val="28"/>
        </w:rPr>
        <w:t>Кедровый</w:t>
      </w:r>
      <w:r w:rsidRPr="00E15D09">
        <w:rPr>
          <w:sz w:val="28"/>
          <w:szCs w:val="28"/>
        </w:rPr>
        <w:t xml:space="preserve"> изложить в редакции согласно приложению к настоящему решению.</w:t>
      </w:r>
    </w:p>
    <w:p w:rsidR="00BC0825" w:rsidRDefault="00BC0825" w:rsidP="009052FE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rPr>
          <w:sz w:val="28"/>
          <w:szCs w:val="28"/>
        </w:rPr>
      </w:pPr>
      <w:r>
        <w:rPr>
          <w:sz w:val="28"/>
          <w:szCs w:val="28"/>
        </w:rPr>
        <w:tab/>
        <w:t>2. Настоящее решение вступает в силу с момента официального опубликования (обнародования).</w:t>
      </w:r>
    </w:p>
    <w:p w:rsidR="00BC0825" w:rsidRDefault="00BC0825" w:rsidP="009052FE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Контроль за выполнением решения оставляю за собой.</w:t>
      </w:r>
    </w:p>
    <w:p w:rsidR="00BC0825" w:rsidRDefault="00BC0825" w:rsidP="009052FE">
      <w:pPr>
        <w:ind w:firstLine="709"/>
        <w:rPr>
          <w:sz w:val="28"/>
          <w:szCs w:val="28"/>
        </w:rPr>
      </w:pPr>
    </w:p>
    <w:p w:rsidR="00BC0825" w:rsidRDefault="00BC0825" w:rsidP="009052FE">
      <w:pPr>
        <w:pStyle w:val="NoSpacing"/>
        <w:ind w:firstLine="555"/>
        <w:jc w:val="both"/>
        <w:rPr>
          <w:sz w:val="28"/>
          <w:szCs w:val="28"/>
        </w:rPr>
      </w:pPr>
    </w:p>
    <w:p w:rsidR="00BC0825" w:rsidRDefault="00BC0825" w:rsidP="004061EF">
      <w:pPr>
        <w:pStyle w:val="NoSpacing"/>
        <w:rPr>
          <w:sz w:val="28"/>
          <w:szCs w:val="28"/>
        </w:rPr>
      </w:pPr>
      <w:r w:rsidRPr="0010121C">
        <w:rPr>
          <w:sz w:val="28"/>
          <w:szCs w:val="28"/>
        </w:rPr>
        <w:tab/>
        <w:t xml:space="preserve"> </w:t>
      </w:r>
      <w:r w:rsidRPr="0010121C">
        <w:rPr>
          <w:sz w:val="28"/>
          <w:szCs w:val="28"/>
        </w:rPr>
        <w:tab/>
      </w:r>
      <w:r w:rsidRPr="0010121C">
        <w:rPr>
          <w:sz w:val="28"/>
          <w:szCs w:val="28"/>
        </w:rPr>
        <w:tab/>
      </w:r>
      <w:r w:rsidRPr="0010121C">
        <w:rPr>
          <w:sz w:val="28"/>
          <w:szCs w:val="28"/>
        </w:rPr>
        <w:tab/>
      </w:r>
      <w:r w:rsidRPr="0010121C">
        <w:rPr>
          <w:sz w:val="28"/>
          <w:szCs w:val="28"/>
        </w:rPr>
        <w:tab/>
      </w:r>
      <w:r w:rsidRPr="0010121C">
        <w:rPr>
          <w:sz w:val="28"/>
          <w:szCs w:val="28"/>
        </w:rPr>
        <w:tab/>
      </w:r>
      <w:r w:rsidRPr="0010121C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</w:p>
    <w:p w:rsidR="00BC0825" w:rsidRDefault="00BC0825" w:rsidP="008746D4">
      <w:pPr>
        <w:jc w:val="right"/>
        <w:rPr>
          <w:sz w:val="28"/>
          <w:szCs w:val="28"/>
        </w:rPr>
      </w:pPr>
    </w:p>
    <w:p w:rsidR="00BC0825" w:rsidRDefault="00BC0825" w:rsidP="008746D4">
      <w:pPr>
        <w:jc w:val="right"/>
        <w:rPr>
          <w:sz w:val="28"/>
          <w:szCs w:val="28"/>
        </w:rPr>
        <w:sectPr w:rsidR="00BC0825" w:rsidSect="00E42C9A">
          <w:headerReference w:type="even" r:id="rId7"/>
          <w:headerReference w:type="default" r:id="rId8"/>
          <w:footerReference w:type="default" r:id="rId9"/>
          <w:pgSz w:w="11906" w:h="16838"/>
          <w:pgMar w:top="709" w:right="991" w:bottom="709" w:left="1559" w:header="0" w:footer="0" w:gutter="0"/>
          <w:pgNumType w:start="1"/>
          <w:cols w:space="708"/>
          <w:titlePg/>
          <w:docGrid w:linePitch="360"/>
        </w:sectPr>
      </w:pPr>
    </w:p>
    <w:p w:rsidR="00BC0825" w:rsidRDefault="00BC0825" w:rsidP="009B26B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BC0825" w:rsidRDefault="00BC0825" w:rsidP="009B26B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</w:t>
      </w:r>
    </w:p>
    <w:p w:rsidR="00BC0825" w:rsidRPr="00A37112" w:rsidRDefault="00BC0825" w:rsidP="009B26BB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Кедровый</w:t>
      </w:r>
    </w:p>
    <w:p w:rsidR="00BC0825" w:rsidRDefault="00BC0825" w:rsidP="009B26BB">
      <w:pPr>
        <w:jc w:val="right"/>
        <w:rPr>
          <w:sz w:val="28"/>
          <w:szCs w:val="28"/>
        </w:rPr>
      </w:pPr>
      <w:r>
        <w:rPr>
          <w:sz w:val="28"/>
          <w:szCs w:val="28"/>
        </w:rPr>
        <w:t>от                   №</w:t>
      </w:r>
    </w:p>
    <w:p w:rsidR="00BC0825" w:rsidRDefault="00BC0825" w:rsidP="00043BBB">
      <w:pPr>
        <w:ind w:firstLine="0"/>
        <w:jc w:val="center"/>
        <w:rPr>
          <w:sz w:val="28"/>
          <w:szCs w:val="28"/>
        </w:rPr>
      </w:pPr>
      <w:r w:rsidRPr="00CB3AF1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5.5pt;height:636.75pt;visibility:visible">
            <v:imagedata r:id="rId10" o:title=""/>
          </v:shape>
        </w:pict>
      </w:r>
    </w:p>
    <w:sectPr w:rsidR="00BC0825" w:rsidSect="009B26BB">
      <w:pgSz w:w="11906" w:h="16838"/>
      <w:pgMar w:top="851" w:right="991" w:bottom="1560" w:left="709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825" w:rsidRDefault="00BC0825">
      <w:r>
        <w:separator/>
      </w:r>
    </w:p>
  </w:endnote>
  <w:endnote w:type="continuationSeparator" w:id="0">
    <w:p w:rsidR="00BC0825" w:rsidRDefault="00BC0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825" w:rsidRDefault="00BC0825">
    <w:pPr>
      <w:pStyle w:val="Footer"/>
      <w:jc w:val="right"/>
    </w:pPr>
  </w:p>
  <w:p w:rsidR="00BC0825" w:rsidRDefault="00BC08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825" w:rsidRDefault="00BC0825">
      <w:r>
        <w:separator/>
      </w:r>
    </w:p>
  </w:footnote>
  <w:footnote w:type="continuationSeparator" w:id="0">
    <w:p w:rsidR="00BC0825" w:rsidRDefault="00BC0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825" w:rsidRDefault="00BC0825" w:rsidP="00A3761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C0825" w:rsidRDefault="00BC08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825" w:rsidRDefault="00BC0825">
    <w:pPr>
      <w:pStyle w:val="Header"/>
      <w:jc w:val="center"/>
    </w:pPr>
  </w:p>
  <w:p w:rsidR="00BC0825" w:rsidRDefault="00BC0825">
    <w:pPr>
      <w:pStyle w:val="Header"/>
      <w:jc w:val="center"/>
    </w:pPr>
  </w:p>
  <w:p w:rsidR="00BC0825" w:rsidRDefault="00BC0825">
    <w:pPr>
      <w:pStyle w:val="Header"/>
      <w:jc w:val="center"/>
    </w:pPr>
  </w:p>
  <w:p w:rsidR="00BC0825" w:rsidRDefault="00BC0825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BC0825" w:rsidRDefault="00BC08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10304D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9"/>
    <w:multiLevelType w:val="singleLevel"/>
    <w:tmpl w:val="AC9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6E39AD"/>
    <w:multiLevelType w:val="hybridMultilevel"/>
    <w:tmpl w:val="ABCC5D6E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6DD05D2"/>
    <w:multiLevelType w:val="hybridMultilevel"/>
    <w:tmpl w:val="5FC22F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18EA6C24"/>
    <w:multiLevelType w:val="hybridMultilevel"/>
    <w:tmpl w:val="4476E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9C723E"/>
    <w:multiLevelType w:val="hybridMultilevel"/>
    <w:tmpl w:val="2FF09652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BDE6C2D"/>
    <w:multiLevelType w:val="multilevel"/>
    <w:tmpl w:val="3BDE6C2D"/>
    <w:lvl w:ilvl="0">
      <w:start w:val="1"/>
      <w:numFmt w:val="bullet"/>
      <w:pStyle w:val="1"/>
      <w:lvlText w:val=""/>
      <w:lvlJc w:val="left"/>
      <w:pPr>
        <w:tabs>
          <w:tab w:val="left" w:pos="2858"/>
        </w:tabs>
        <w:ind w:left="285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3E4C3D67"/>
    <w:multiLevelType w:val="multilevel"/>
    <w:tmpl w:val="DD9081C2"/>
    <w:lvl w:ilvl="0">
      <w:start w:val="1"/>
      <w:numFmt w:val="decimal"/>
      <w:lvlText w:val="%1."/>
      <w:lvlJc w:val="left"/>
      <w:pPr>
        <w:ind w:left="2085" w:hanging="118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/>
      </w:rPr>
    </w:lvl>
  </w:abstractNum>
  <w:abstractNum w:abstractNumId="8">
    <w:nsid w:val="43F54BB8"/>
    <w:multiLevelType w:val="hybridMultilevel"/>
    <w:tmpl w:val="DB6078D2"/>
    <w:styleLink w:val="1111113"/>
    <w:lvl w:ilvl="0" w:tplc="04190001">
      <w:start w:val="1"/>
      <w:numFmt w:val="bullet"/>
      <w:lvlText w:val=""/>
      <w:lvlJc w:val="left"/>
      <w:pPr>
        <w:ind w:left="13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</w:abstractNum>
  <w:abstractNum w:abstractNumId="9">
    <w:nsid w:val="4F65195B"/>
    <w:multiLevelType w:val="multilevel"/>
    <w:tmpl w:val="16A8B17E"/>
    <w:lvl w:ilvl="0">
      <w:start w:val="1"/>
      <w:numFmt w:val="decimal"/>
      <w:pStyle w:val="10"/>
      <w:suff w:val="space"/>
      <w:lvlText w:val="%1)"/>
      <w:lvlJc w:val="left"/>
      <w:pPr>
        <w:ind w:firstLine="567"/>
      </w:pPr>
      <w:rPr>
        <w:rFonts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10">
    <w:nsid w:val="53187DCB"/>
    <w:multiLevelType w:val="hybridMultilevel"/>
    <w:tmpl w:val="7CCAB49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1">
    <w:nsid w:val="579F34D7"/>
    <w:multiLevelType w:val="hybridMultilevel"/>
    <w:tmpl w:val="ADA66088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9E60585"/>
    <w:multiLevelType w:val="multilevel"/>
    <w:tmpl w:val="59E60585"/>
    <w:lvl w:ilvl="0">
      <w:start w:val="1"/>
      <w:numFmt w:val="bullet"/>
      <w:lvlText w:val=""/>
      <w:lvlJc w:val="left"/>
      <w:pPr>
        <w:tabs>
          <w:tab w:val="left" w:pos="3346"/>
        </w:tabs>
        <w:ind w:left="3346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11"/>
      <w:lvlText w:val=""/>
      <w:lvlJc w:val="left"/>
      <w:pPr>
        <w:tabs>
          <w:tab w:val="left" w:pos="2149"/>
        </w:tabs>
        <w:ind w:left="2149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5F2426C7"/>
    <w:multiLevelType w:val="hybridMultilevel"/>
    <w:tmpl w:val="B61CE184"/>
    <w:lvl w:ilvl="0" w:tplc="9B14E974">
      <w:start w:val="1"/>
      <w:numFmt w:val="bullet"/>
      <w:pStyle w:val="a"/>
      <w:lvlText w:val="–"/>
      <w:lvlJc w:val="left"/>
      <w:pPr>
        <w:ind w:left="1353" w:hanging="360"/>
      </w:pPr>
      <w:rPr>
        <w:rFonts w:ascii="Academy" w:hAnsi="Academy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D16C55"/>
    <w:multiLevelType w:val="hybridMultilevel"/>
    <w:tmpl w:val="E6B0A116"/>
    <w:lvl w:ilvl="0" w:tplc="72E2E5F6">
      <w:start w:val="1"/>
      <w:numFmt w:val="bullet"/>
      <w:pStyle w:val="1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  <w:num w:numId="13">
    <w:abstractNumId w:val="8"/>
  </w:num>
  <w:num w:numId="14">
    <w:abstractNumId w:val="0"/>
  </w:num>
  <w:num w:numId="15">
    <w:abstractNumId w:val="13"/>
  </w:num>
  <w:num w:numId="16">
    <w:abstractNumId w:val="14"/>
  </w:num>
  <w:num w:numId="17">
    <w:abstractNumId w:val="9"/>
  </w:num>
  <w:num w:numId="18">
    <w:abstractNumId w:val="6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DF4"/>
    <w:rsid w:val="00001E46"/>
    <w:rsid w:val="00002CF8"/>
    <w:rsid w:val="0000631B"/>
    <w:rsid w:val="00006BB7"/>
    <w:rsid w:val="000116B7"/>
    <w:rsid w:val="00011819"/>
    <w:rsid w:val="000149D2"/>
    <w:rsid w:val="000158F5"/>
    <w:rsid w:val="000177D9"/>
    <w:rsid w:val="0002236D"/>
    <w:rsid w:val="00022B43"/>
    <w:rsid w:val="00023F03"/>
    <w:rsid w:val="00032E7C"/>
    <w:rsid w:val="0003534E"/>
    <w:rsid w:val="00037A64"/>
    <w:rsid w:val="00037A6C"/>
    <w:rsid w:val="00037E90"/>
    <w:rsid w:val="000416EE"/>
    <w:rsid w:val="000418E0"/>
    <w:rsid w:val="00042468"/>
    <w:rsid w:val="00043BBB"/>
    <w:rsid w:val="00044035"/>
    <w:rsid w:val="00046ACA"/>
    <w:rsid w:val="00047A31"/>
    <w:rsid w:val="000523F8"/>
    <w:rsid w:val="000528A2"/>
    <w:rsid w:val="00054391"/>
    <w:rsid w:val="00054EFF"/>
    <w:rsid w:val="000569C7"/>
    <w:rsid w:val="00067CFC"/>
    <w:rsid w:val="0007379B"/>
    <w:rsid w:val="000761CF"/>
    <w:rsid w:val="00082E49"/>
    <w:rsid w:val="00084E79"/>
    <w:rsid w:val="00086C87"/>
    <w:rsid w:val="00092764"/>
    <w:rsid w:val="000950D1"/>
    <w:rsid w:val="00095CD6"/>
    <w:rsid w:val="000A30EE"/>
    <w:rsid w:val="000A4AA2"/>
    <w:rsid w:val="000A5071"/>
    <w:rsid w:val="000A7CA8"/>
    <w:rsid w:val="000B1DF0"/>
    <w:rsid w:val="000B5355"/>
    <w:rsid w:val="000B538A"/>
    <w:rsid w:val="000B66A1"/>
    <w:rsid w:val="000B6F6D"/>
    <w:rsid w:val="000C484F"/>
    <w:rsid w:val="000D2C7E"/>
    <w:rsid w:val="000D2DF4"/>
    <w:rsid w:val="000D6DA2"/>
    <w:rsid w:val="000E27F2"/>
    <w:rsid w:val="000E3575"/>
    <w:rsid w:val="000E6449"/>
    <w:rsid w:val="000E7485"/>
    <w:rsid w:val="000E78DE"/>
    <w:rsid w:val="000F0949"/>
    <w:rsid w:val="000F0EC0"/>
    <w:rsid w:val="000F2D55"/>
    <w:rsid w:val="000F38FD"/>
    <w:rsid w:val="0010121C"/>
    <w:rsid w:val="0010337E"/>
    <w:rsid w:val="0010696A"/>
    <w:rsid w:val="00107048"/>
    <w:rsid w:val="00107D1A"/>
    <w:rsid w:val="0011044F"/>
    <w:rsid w:val="00111AE7"/>
    <w:rsid w:val="00112798"/>
    <w:rsid w:val="00121084"/>
    <w:rsid w:val="00121ADB"/>
    <w:rsid w:val="00123CB1"/>
    <w:rsid w:val="00124F66"/>
    <w:rsid w:val="00125794"/>
    <w:rsid w:val="00126C21"/>
    <w:rsid w:val="001325BE"/>
    <w:rsid w:val="00135315"/>
    <w:rsid w:val="00135C84"/>
    <w:rsid w:val="00141F30"/>
    <w:rsid w:val="0014559A"/>
    <w:rsid w:val="00145CD1"/>
    <w:rsid w:val="0014659F"/>
    <w:rsid w:val="00150295"/>
    <w:rsid w:val="001502AF"/>
    <w:rsid w:val="00153D63"/>
    <w:rsid w:val="00156B07"/>
    <w:rsid w:val="00160A9A"/>
    <w:rsid w:val="00160CC1"/>
    <w:rsid w:val="00162AA7"/>
    <w:rsid w:val="001660E3"/>
    <w:rsid w:val="00166D49"/>
    <w:rsid w:val="00167FB8"/>
    <w:rsid w:val="00172EFB"/>
    <w:rsid w:val="00173080"/>
    <w:rsid w:val="00177691"/>
    <w:rsid w:val="001807C2"/>
    <w:rsid w:val="001834C2"/>
    <w:rsid w:val="00183935"/>
    <w:rsid w:val="00183AE6"/>
    <w:rsid w:val="00184A8B"/>
    <w:rsid w:val="001912AC"/>
    <w:rsid w:val="0019272E"/>
    <w:rsid w:val="001930F7"/>
    <w:rsid w:val="00194505"/>
    <w:rsid w:val="001954AB"/>
    <w:rsid w:val="00197A83"/>
    <w:rsid w:val="00197EBB"/>
    <w:rsid w:val="001A009B"/>
    <w:rsid w:val="001A559A"/>
    <w:rsid w:val="001A6B30"/>
    <w:rsid w:val="001B0CA3"/>
    <w:rsid w:val="001B1D42"/>
    <w:rsid w:val="001B2996"/>
    <w:rsid w:val="001B3460"/>
    <w:rsid w:val="001B4789"/>
    <w:rsid w:val="001B4C51"/>
    <w:rsid w:val="001B5DA3"/>
    <w:rsid w:val="001C00C9"/>
    <w:rsid w:val="001C0FC3"/>
    <w:rsid w:val="001C1876"/>
    <w:rsid w:val="001C4BFF"/>
    <w:rsid w:val="001C5BA1"/>
    <w:rsid w:val="001D5DED"/>
    <w:rsid w:val="001D641E"/>
    <w:rsid w:val="001E25A1"/>
    <w:rsid w:val="001E27A4"/>
    <w:rsid w:val="001E5695"/>
    <w:rsid w:val="001E798F"/>
    <w:rsid w:val="001F1F25"/>
    <w:rsid w:val="001F4BEC"/>
    <w:rsid w:val="001F73C0"/>
    <w:rsid w:val="001F7AB4"/>
    <w:rsid w:val="0020096B"/>
    <w:rsid w:val="00204BA4"/>
    <w:rsid w:val="00207435"/>
    <w:rsid w:val="00217A94"/>
    <w:rsid w:val="0022037D"/>
    <w:rsid w:val="00220893"/>
    <w:rsid w:val="00222A81"/>
    <w:rsid w:val="002236DA"/>
    <w:rsid w:val="002247C0"/>
    <w:rsid w:val="00227718"/>
    <w:rsid w:val="00231648"/>
    <w:rsid w:val="00231C60"/>
    <w:rsid w:val="00231EE0"/>
    <w:rsid w:val="00234187"/>
    <w:rsid w:val="00237AC2"/>
    <w:rsid w:val="0024051E"/>
    <w:rsid w:val="0024309F"/>
    <w:rsid w:val="00243DFB"/>
    <w:rsid w:val="00245369"/>
    <w:rsid w:val="00247BC1"/>
    <w:rsid w:val="0025368D"/>
    <w:rsid w:val="00253F71"/>
    <w:rsid w:val="002575EE"/>
    <w:rsid w:val="0025775C"/>
    <w:rsid w:val="0026095E"/>
    <w:rsid w:val="002634D6"/>
    <w:rsid w:val="00263ADB"/>
    <w:rsid w:val="00266DBB"/>
    <w:rsid w:val="00270F50"/>
    <w:rsid w:val="002739DC"/>
    <w:rsid w:val="00273B00"/>
    <w:rsid w:val="002823E2"/>
    <w:rsid w:val="00282837"/>
    <w:rsid w:val="00282FA3"/>
    <w:rsid w:val="00285D6E"/>
    <w:rsid w:val="00286F77"/>
    <w:rsid w:val="00290A53"/>
    <w:rsid w:val="002916B0"/>
    <w:rsid w:val="0029195A"/>
    <w:rsid w:val="002959C9"/>
    <w:rsid w:val="00296C6B"/>
    <w:rsid w:val="002A3AFF"/>
    <w:rsid w:val="002B0C3B"/>
    <w:rsid w:val="002B58A3"/>
    <w:rsid w:val="002B5EAD"/>
    <w:rsid w:val="002C0AF8"/>
    <w:rsid w:val="002C414F"/>
    <w:rsid w:val="002C51F8"/>
    <w:rsid w:val="002C520D"/>
    <w:rsid w:val="002C55D5"/>
    <w:rsid w:val="002C635F"/>
    <w:rsid w:val="002C68A7"/>
    <w:rsid w:val="002C6A25"/>
    <w:rsid w:val="002C7636"/>
    <w:rsid w:val="002C76ED"/>
    <w:rsid w:val="002D274B"/>
    <w:rsid w:val="002D2A83"/>
    <w:rsid w:val="002D2BF9"/>
    <w:rsid w:val="002D4AA3"/>
    <w:rsid w:val="002D7A31"/>
    <w:rsid w:val="002E121E"/>
    <w:rsid w:val="002E188C"/>
    <w:rsid w:val="002E69F3"/>
    <w:rsid w:val="002F0C5F"/>
    <w:rsid w:val="002F4035"/>
    <w:rsid w:val="002F5727"/>
    <w:rsid w:val="00300E71"/>
    <w:rsid w:val="0030103D"/>
    <w:rsid w:val="0030211D"/>
    <w:rsid w:val="0030294D"/>
    <w:rsid w:val="00306A0F"/>
    <w:rsid w:val="00307701"/>
    <w:rsid w:val="003107B0"/>
    <w:rsid w:val="003109A0"/>
    <w:rsid w:val="0031167D"/>
    <w:rsid w:val="00311AAB"/>
    <w:rsid w:val="00312C80"/>
    <w:rsid w:val="00317274"/>
    <w:rsid w:val="003172E0"/>
    <w:rsid w:val="00317316"/>
    <w:rsid w:val="00320882"/>
    <w:rsid w:val="00320FDB"/>
    <w:rsid w:val="00321FCE"/>
    <w:rsid w:val="00330513"/>
    <w:rsid w:val="00332D3E"/>
    <w:rsid w:val="00333BAA"/>
    <w:rsid w:val="003346F1"/>
    <w:rsid w:val="00335184"/>
    <w:rsid w:val="0033795F"/>
    <w:rsid w:val="003436F7"/>
    <w:rsid w:val="0034592D"/>
    <w:rsid w:val="00354BD7"/>
    <w:rsid w:val="003554CF"/>
    <w:rsid w:val="00361225"/>
    <w:rsid w:val="003619C2"/>
    <w:rsid w:val="00370BA1"/>
    <w:rsid w:val="00371504"/>
    <w:rsid w:val="003860A3"/>
    <w:rsid w:val="00386A4B"/>
    <w:rsid w:val="00387627"/>
    <w:rsid w:val="003902B3"/>
    <w:rsid w:val="00390699"/>
    <w:rsid w:val="00391CD6"/>
    <w:rsid w:val="00392BED"/>
    <w:rsid w:val="003930D6"/>
    <w:rsid w:val="00394247"/>
    <w:rsid w:val="00394A78"/>
    <w:rsid w:val="003963CE"/>
    <w:rsid w:val="003A1358"/>
    <w:rsid w:val="003A1CB8"/>
    <w:rsid w:val="003A34F0"/>
    <w:rsid w:val="003A7114"/>
    <w:rsid w:val="003A79FF"/>
    <w:rsid w:val="003B0C88"/>
    <w:rsid w:val="003B108B"/>
    <w:rsid w:val="003B37BF"/>
    <w:rsid w:val="003B7D57"/>
    <w:rsid w:val="003C06F0"/>
    <w:rsid w:val="003C1569"/>
    <w:rsid w:val="003C2775"/>
    <w:rsid w:val="003C2F72"/>
    <w:rsid w:val="003C7D37"/>
    <w:rsid w:val="003D41CF"/>
    <w:rsid w:val="003D666E"/>
    <w:rsid w:val="003D6B20"/>
    <w:rsid w:val="003E011D"/>
    <w:rsid w:val="003E280D"/>
    <w:rsid w:val="003E5772"/>
    <w:rsid w:val="003F07EB"/>
    <w:rsid w:val="003F6069"/>
    <w:rsid w:val="003F698E"/>
    <w:rsid w:val="003F6996"/>
    <w:rsid w:val="00400D72"/>
    <w:rsid w:val="00401D4F"/>
    <w:rsid w:val="0040396E"/>
    <w:rsid w:val="004053A7"/>
    <w:rsid w:val="004056D0"/>
    <w:rsid w:val="004061EF"/>
    <w:rsid w:val="004078C3"/>
    <w:rsid w:val="00411191"/>
    <w:rsid w:val="00411F43"/>
    <w:rsid w:val="00412652"/>
    <w:rsid w:val="004126DF"/>
    <w:rsid w:val="00412837"/>
    <w:rsid w:val="004130C5"/>
    <w:rsid w:val="00420031"/>
    <w:rsid w:val="00420DA0"/>
    <w:rsid w:val="0042142C"/>
    <w:rsid w:val="004262E2"/>
    <w:rsid w:val="0043007D"/>
    <w:rsid w:val="004337DB"/>
    <w:rsid w:val="004342BA"/>
    <w:rsid w:val="00437000"/>
    <w:rsid w:val="0044094B"/>
    <w:rsid w:val="00440D61"/>
    <w:rsid w:val="00441D95"/>
    <w:rsid w:val="00442C55"/>
    <w:rsid w:val="00442E1C"/>
    <w:rsid w:val="004444EB"/>
    <w:rsid w:val="00447F2E"/>
    <w:rsid w:val="00457866"/>
    <w:rsid w:val="00457D18"/>
    <w:rsid w:val="00462AF3"/>
    <w:rsid w:val="00464F6C"/>
    <w:rsid w:val="00465685"/>
    <w:rsid w:val="00467EAD"/>
    <w:rsid w:val="004727E2"/>
    <w:rsid w:val="0047442A"/>
    <w:rsid w:val="0048479E"/>
    <w:rsid w:val="004864F2"/>
    <w:rsid w:val="004879F1"/>
    <w:rsid w:val="00487F88"/>
    <w:rsid w:val="00496596"/>
    <w:rsid w:val="004A06F2"/>
    <w:rsid w:val="004A1C8F"/>
    <w:rsid w:val="004A37E1"/>
    <w:rsid w:val="004A5DB5"/>
    <w:rsid w:val="004B3E27"/>
    <w:rsid w:val="004B5A32"/>
    <w:rsid w:val="004C0D22"/>
    <w:rsid w:val="004C2E85"/>
    <w:rsid w:val="004C4D59"/>
    <w:rsid w:val="004C53F8"/>
    <w:rsid w:val="004C6AC5"/>
    <w:rsid w:val="004C6D55"/>
    <w:rsid w:val="004C71C5"/>
    <w:rsid w:val="004D2A43"/>
    <w:rsid w:val="004D5DAD"/>
    <w:rsid w:val="004F1FFD"/>
    <w:rsid w:val="004F470E"/>
    <w:rsid w:val="004F5944"/>
    <w:rsid w:val="004F7367"/>
    <w:rsid w:val="004F7B5C"/>
    <w:rsid w:val="00501176"/>
    <w:rsid w:val="00502368"/>
    <w:rsid w:val="00506D8C"/>
    <w:rsid w:val="00511218"/>
    <w:rsid w:val="005115EA"/>
    <w:rsid w:val="005116C4"/>
    <w:rsid w:val="00513B05"/>
    <w:rsid w:val="00513CF7"/>
    <w:rsid w:val="0052094C"/>
    <w:rsid w:val="00523150"/>
    <w:rsid w:val="00524B55"/>
    <w:rsid w:val="005259D4"/>
    <w:rsid w:val="00525F2F"/>
    <w:rsid w:val="00526D1A"/>
    <w:rsid w:val="00527B5A"/>
    <w:rsid w:val="00527B8D"/>
    <w:rsid w:val="00531201"/>
    <w:rsid w:val="00531749"/>
    <w:rsid w:val="0053298F"/>
    <w:rsid w:val="005340F4"/>
    <w:rsid w:val="00536259"/>
    <w:rsid w:val="0053658A"/>
    <w:rsid w:val="00536738"/>
    <w:rsid w:val="00540083"/>
    <w:rsid w:val="0054100A"/>
    <w:rsid w:val="00546D6B"/>
    <w:rsid w:val="00547CFF"/>
    <w:rsid w:val="005504F2"/>
    <w:rsid w:val="005513C2"/>
    <w:rsid w:val="00551D3F"/>
    <w:rsid w:val="005526EB"/>
    <w:rsid w:val="00557A24"/>
    <w:rsid w:val="0056038E"/>
    <w:rsid w:val="0056098F"/>
    <w:rsid w:val="00560C0B"/>
    <w:rsid w:val="005616D0"/>
    <w:rsid w:val="00563AD1"/>
    <w:rsid w:val="00573946"/>
    <w:rsid w:val="00574044"/>
    <w:rsid w:val="00574DF7"/>
    <w:rsid w:val="00575230"/>
    <w:rsid w:val="00576AB5"/>
    <w:rsid w:val="00580A6D"/>
    <w:rsid w:val="0058214D"/>
    <w:rsid w:val="005823B3"/>
    <w:rsid w:val="00583E0E"/>
    <w:rsid w:val="00584A6A"/>
    <w:rsid w:val="0059438F"/>
    <w:rsid w:val="005A0FBC"/>
    <w:rsid w:val="005A3EC8"/>
    <w:rsid w:val="005A47AC"/>
    <w:rsid w:val="005A5ADC"/>
    <w:rsid w:val="005A7E81"/>
    <w:rsid w:val="005B24FC"/>
    <w:rsid w:val="005B50A9"/>
    <w:rsid w:val="005B6D69"/>
    <w:rsid w:val="005C0D9C"/>
    <w:rsid w:val="005C4C10"/>
    <w:rsid w:val="005D0CDF"/>
    <w:rsid w:val="005D2C0A"/>
    <w:rsid w:val="005D3370"/>
    <w:rsid w:val="005D3C47"/>
    <w:rsid w:val="005D5B50"/>
    <w:rsid w:val="005D72ED"/>
    <w:rsid w:val="005E0C4B"/>
    <w:rsid w:val="005E576E"/>
    <w:rsid w:val="005E5DE8"/>
    <w:rsid w:val="005E7E2E"/>
    <w:rsid w:val="005F059E"/>
    <w:rsid w:val="005F2DD9"/>
    <w:rsid w:val="005F395F"/>
    <w:rsid w:val="005F5364"/>
    <w:rsid w:val="00610D3E"/>
    <w:rsid w:val="00613895"/>
    <w:rsid w:val="00613D11"/>
    <w:rsid w:val="00614D2D"/>
    <w:rsid w:val="00631527"/>
    <w:rsid w:val="006329E0"/>
    <w:rsid w:val="00635FD7"/>
    <w:rsid w:val="00637315"/>
    <w:rsid w:val="006458A5"/>
    <w:rsid w:val="00645EB8"/>
    <w:rsid w:val="00647907"/>
    <w:rsid w:val="0065091C"/>
    <w:rsid w:val="006519ED"/>
    <w:rsid w:val="0065274A"/>
    <w:rsid w:val="006554A4"/>
    <w:rsid w:val="00656D33"/>
    <w:rsid w:val="0065745E"/>
    <w:rsid w:val="0065793E"/>
    <w:rsid w:val="00657E88"/>
    <w:rsid w:val="00662A56"/>
    <w:rsid w:val="00663F0C"/>
    <w:rsid w:val="006642EF"/>
    <w:rsid w:val="00666E2D"/>
    <w:rsid w:val="006735DE"/>
    <w:rsid w:val="00673BC1"/>
    <w:rsid w:val="00676C87"/>
    <w:rsid w:val="00687AB0"/>
    <w:rsid w:val="00693FDA"/>
    <w:rsid w:val="006950D5"/>
    <w:rsid w:val="0069611E"/>
    <w:rsid w:val="00696FE9"/>
    <w:rsid w:val="006A05C3"/>
    <w:rsid w:val="006A18C6"/>
    <w:rsid w:val="006A6B02"/>
    <w:rsid w:val="006A7A36"/>
    <w:rsid w:val="006B1047"/>
    <w:rsid w:val="006B1B8E"/>
    <w:rsid w:val="006B421E"/>
    <w:rsid w:val="006B4650"/>
    <w:rsid w:val="006B4B47"/>
    <w:rsid w:val="006B5226"/>
    <w:rsid w:val="006B77A3"/>
    <w:rsid w:val="006C1086"/>
    <w:rsid w:val="006C2448"/>
    <w:rsid w:val="006C485C"/>
    <w:rsid w:val="006C6609"/>
    <w:rsid w:val="006D117E"/>
    <w:rsid w:val="006D16AA"/>
    <w:rsid w:val="006D36B3"/>
    <w:rsid w:val="006D7597"/>
    <w:rsid w:val="006E5CE8"/>
    <w:rsid w:val="006E7B69"/>
    <w:rsid w:val="006F2BEC"/>
    <w:rsid w:val="006F6245"/>
    <w:rsid w:val="006F6B90"/>
    <w:rsid w:val="006F761C"/>
    <w:rsid w:val="0070231A"/>
    <w:rsid w:val="0070491C"/>
    <w:rsid w:val="00705D08"/>
    <w:rsid w:val="0071384D"/>
    <w:rsid w:val="007173B1"/>
    <w:rsid w:val="0072282D"/>
    <w:rsid w:val="00724B24"/>
    <w:rsid w:val="00727E70"/>
    <w:rsid w:val="00733AA9"/>
    <w:rsid w:val="00733E24"/>
    <w:rsid w:val="00735F69"/>
    <w:rsid w:val="00742024"/>
    <w:rsid w:val="00742681"/>
    <w:rsid w:val="007429ED"/>
    <w:rsid w:val="00743846"/>
    <w:rsid w:val="007438AD"/>
    <w:rsid w:val="007452F1"/>
    <w:rsid w:val="00745927"/>
    <w:rsid w:val="00745C58"/>
    <w:rsid w:val="0075077E"/>
    <w:rsid w:val="0075324F"/>
    <w:rsid w:val="00753B94"/>
    <w:rsid w:val="0075433F"/>
    <w:rsid w:val="00754FF9"/>
    <w:rsid w:val="0075580C"/>
    <w:rsid w:val="00760659"/>
    <w:rsid w:val="00763C41"/>
    <w:rsid w:val="0076665B"/>
    <w:rsid w:val="00767687"/>
    <w:rsid w:val="00767EC7"/>
    <w:rsid w:val="00772117"/>
    <w:rsid w:val="00772AC9"/>
    <w:rsid w:val="007737A2"/>
    <w:rsid w:val="0077416F"/>
    <w:rsid w:val="00781771"/>
    <w:rsid w:val="00782AFE"/>
    <w:rsid w:val="00785125"/>
    <w:rsid w:val="007873E9"/>
    <w:rsid w:val="007906FE"/>
    <w:rsid w:val="00792CF3"/>
    <w:rsid w:val="00792DA9"/>
    <w:rsid w:val="0079346F"/>
    <w:rsid w:val="00795DE4"/>
    <w:rsid w:val="007A0727"/>
    <w:rsid w:val="007A67C3"/>
    <w:rsid w:val="007B0636"/>
    <w:rsid w:val="007B27C5"/>
    <w:rsid w:val="007B56B2"/>
    <w:rsid w:val="007B6186"/>
    <w:rsid w:val="007B727D"/>
    <w:rsid w:val="007C0A48"/>
    <w:rsid w:val="007C233C"/>
    <w:rsid w:val="007C2944"/>
    <w:rsid w:val="007C4065"/>
    <w:rsid w:val="007D070E"/>
    <w:rsid w:val="007D4AD5"/>
    <w:rsid w:val="007D5A35"/>
    <w:rsid w:val="007E1937"/>
    <w:rsid w:val="007E387F"/>
    <w:rsid w:val="007E3F6A"/>
    <w:rsid w:val="007E61FF"/>
    <w:rsid w:val="007E7A4D"/>
    <w:rsid w:val="007F2B96"/>
    <w:rsid w:val="007F595A"/>
    <w:rsid w:val="007F77E6"/>
    <w:rsid w:val="0080165D"/>
    <w:rsid w:val="00804AB9"/>
    <w:rsid w:val="00807FFA"/>
    <w:rsid w:val="00810DD8"/>
    <w:rsid w:val="00812C4B"/>
    <w:rsid w:val="00814E0F"/>
    <w:rsid w:val="00816C2F"/>
    <w:rsid w:val="0082692A"/>
    <w:rsid w:val="00831B5B"/>
    <w:rsid w:val="008337F1"/>
    <w:rsid w:val="00835C70"/>
    <w:rsid w:val="00840A42"/>
    <w:rsid w:val="008423AF"/>
    <w:rsid w:val="008426F4"/>
    <w:rsid w:val="008449BE"/>
    <w:rsid w:val="008468AF"/>
    <w:rsid w:val="00846BA8"/>
    <w:rsid w:val="00847DF1"/>
    <w:rsid w:val="008513C0"/>
    <w:rsid w:val="00856A60"/>
    <w:rsid w:val="00873677"/>
    <w:rsid w:val="008746D4"/>
    <w:rsid w:val="008750AF"/>
    <w:rsid w:val="00875C57"/>
    <w:rsid w:val="00877B51"/>
    <w:rsid w:val="00882371"/>
    <w:rsid w:val="00884735"/>
    <w:rsid w:val="00885873"/>
    <w:rsid w:val="00886C16"/>
    <w:rsid w:val="008879E0"/>
    <w:rsid w:val="00887CCA"/>
    <w:rsid w:val="00890663"/>
    <w:rsid w:val="0089304C"/>
    <w:rsid w:val="00895C0B"/>
    <w:rsid w:val="0089602B"/>
    <w:rsid w:val="008A282A"/>
    <w:rsid w:val="008A3B1D"/>
    <w:rsid w:val="008A4AC1"/>
    <w:rsid w:val="008A76C2"/>
    <w:rsid w:val="008B0174"/>
    <w:rsid w:val="008B0B90"/>
    <w:rsid w:val="008B4800"/>
    <w:rsid w:val="008C39A1"/>
    <w:rsid w:val="008C6333"/>
    <w:rsid w:val="008D001B"/>
    <w:rsid w:val="008D172F"/>
    <w:rsid w:val="008D2F3A"/>
    <w:rsid w:val="008D458C"/>
    <w:rsid w:val="008D7473"/>
    <w:rsid w:val="008E1933"/>
    <w:rsid w:val="008E26AB"/>
    <w:rsid w:val="008E5227"/>
    <w:rsid w:val="008F0206"/>
    <w:rsid w:val="008F3536"/>
    <w:rsid w:val="008F5CD0"/>
    <w:rsid w:val="00902217"/>
    <w:rsid w:val="009035C2"/>
    <w:rsid w:val="009052FE"/>
    <w:rsid w:val="009059E0"/>
    <w:rsid w:val="00906B26"/>
    <w:rsid w:val="00906DE4"/>
    <w:rsid w:val="0091068A"/>
    <w:rsid w:val="00911A9E"/>
    <w:rsid w:val="00912749"/>
    <w:rsid w:val="00913870"/>
    <w:rsid w:val="00913CE1"/>
    <w:rsid w:val="00920596"/>
    <w:rsid w:val="0092186B"/>
    <w:rsid w:val="00923BAC"/>
    <w:rsid w:val="00923E67"/>
    <w:rsid w:val="009257F5"/>
    <w:rsid w:val="00925A40"/>
    <w:rsid w:val="009261AA"/>
    <w:rsid w:val="00930699"/>
    <w:rsid w:val="0093295A"/>
    <w:rsid w:val="00932992"/>
    <w:rsid w:val="00937CE4"/>
    <w:rsid w:val="00940486"/>
    <w:rsid w:val="009408CB"/>
    <w:rsid w:val="00942E96"/>
    <w:rsid w:val="00947BA7"/>
    <w:rsid w:val="0095082A"/>
    <w:rsid w:val="009534CE"/>
    <w:rsid w:val="00954E19"/>
    <w:rsid w:val="00955414"/>
    <w:rsid w:val="009626AA"/>
    <w:rsid w:val="00962B00"/>
    <w:rsid w:val="00970FC8"/>
    <w:rsid w:val="00971F28"/>
    <w:rsid w:val="00972623"/>
    <w:rsid w:val="0097310E"/>
    <w:rsid w:val="0097601A"/>
    <w:rsid w:val="00976CA1"/>
    <w:rsid w:val="00983D6C"/>
    <w:rsid w:val="00983F0D"/>
    <w:rsid w:val="00983FBD"/>
    <w:rsid w:val="00992383"/>
    <w:rsid w:val="009A356B"/>
    <w:rsid w:val="009A56D0"/>
    <w:rsid w:val="009A75E7"/>
    <w:rsid w:val="009A7889"/>
    <w:rsid w:val="009B15AE"/>
    <w:rsid w:val="009B1940"/>
    <w:rsid w:val="009B26BB"/>
    <w:rsid w:val="009B475E"/>
    <w:rsid w:val="009B5213"/>
    <w:rsid w:val="009B5505"/>
    <w:rsid w:val="009B5A03"/>
    <w:rsid w:val="009C2C2D"/>
    <w:rsid w:val="009C3D6E"/>
    <w:rsid w:val="009C3DEB"/>
    <w:rsid w:val="009C48E5"/>
    <w:rsid w:val="009C5C3D"/>
    <w:rsid w:val="009C6F1B"/>
    <w:rsid w:val="009D17DD"/>
    <w:rsid w:val="009E3E3D"/>
    <w:rsid w:val="009F308B"/>
    <w:rsid w:val="009F65C3"/>
    <w:rsid w:val="009F6D28"/>
    <w:rsid w:val="009F7C93"/>
    <w:rsid w:val="00A01D4F"/>
    <w:rsid w:val="00A02C1B"/>
    <w:rsid w:val="00A03BF6"/>
    <w:rsid w:val="00A07099"/>
    <w:rsid w:val="00A1263F"/>
    <w:rsid w:val="00A20F02"/>
    <w:rsid w:val="00A21392"/>
    <w:rsid w:val="00A228AB"/>
    <w:rsid w:val="00A22994"/>
    <w:rsid w:val="00A2556E"/>
    <w:rsid w:val="00A25F80"/>
    <w:rsid w:val="00A260B5"/>
    <w:rsid w:val="00A301C6"/>
    <w:rsid w:val="00A34C7A"/>
    <w:rsid w:val="00A35950"/>
    <w:rsid w:val="00A37112"/>
    <w:rsid w:val="00A3761A"/>
    <w:rsid w:val="00A4133C"/>
    <w:rsid w:val="00A42C98"/>
    <w:rsid w:val="00A4518C"/>
    <w:rsid w:val="00A53FA1"/>
    <w:rsid w:val="00A55C1C"/>
    <w:rsid w:val="00A576FD"/>
    <w:rsid w:val="00A639E3"/>
    <w:rsid w:val="00A65F1A"/>
    <w:rsid w:val="00A668A0"/>
    <w:rsid w:val="00A70AC2"/>
    <w:rsid w:val="00A71676"/>
    <w:rsid w:val="00A71DE0"/>
    <w:rsid w:val="00A7664D"/>
    <w:rsid w:val="00A77AF0"/>
    <w:rsid w:val="00A80C12"/>
    <w:rsid w:val="00A80D1B"/>
    <w:rsid w:val="00A81D15"/>
    <w:rsid w:val="00A875D2"/>
    <w:rsid w:val="00A92819"/>
    <w:rsid w:val="00A93AF8"/>
    <w:rsid w:val="00AA1179"/>
    <w:rsid w:val="00AA3015"/>
    <w:rsid w:val="00AA3314"/>
    <w:rsid w:val="00AA409F"/>
    <w:rsid w:val="00AA4557"/>
    <w:rsid w:val="00AB0076"/>
    <w:rsid w:val="00AB0AAC"/>
    <w:rsid w:val="00AC1D61"/>
    <w:rsid w:val="00AC4F15"/>
    <w:rsid w:val="00AC5456"/>
    <w:rsid w:val="00AD5449"/>
    <w:rsid w:val="00AD5ABD"/>
    <w:rsid w:val="00AD5B6C"/>
    <w:rsid w:val="00AD6677"/>
    <w:rsid w:val="00AE4A36"/>
    <w:rsid w:val="00AE65F1"/>
    <w:rsid w:val="00AF22FC"/>
    <w:rsid w:val="00AF35E8"/>
    <w:rsid w:val="00AF4489"/>
    <w:rsid w:val="00AF4B18"/>
    <w:rsid w:val="00AF5402"/>
    <w:rsid w:val="00AF604E"/>
    <w:rsid w:val="00AF6A83"/>
    <w:rsid w:val="00B0292C"/>
    <w:rsid w:val="00B13575"/>
    <w:rsid w:val="00B232B6"/>
    <w:rsid w:val="00B23824"/>
    <w:rsid w:val="00B23F71"/>
    <w:rsid w:val="00B24786"/>
    <w:rsid w:val="00B33286"/>
    <w:rsid w:val="00B3381C"/>
    <w:rsid w:val="00B33E08"/>
    <w:rsid w:val="00B36B54"/>
    <w:rsid w:val="00B372C4"/>
    <w:rsid w:val="00B41A2C"/>
    <w:rsid w:val="00B44640"/>
    <w:rsid w:val="00B56B33"/>
    <w:rsid w:val="00B56E7C"/>
    <w:rsid w:val="00B6036A"/>
    <w:rsid w:val="00B61448"/>
    <w:rsid w:val="00B632BE"/>
    <w:rsid w:val="00B67063"/>
    <w:rsid w:val="00B70BD1"/>
    <w:rsid w:val="00B70CD3"/>
    <w:rsid w:val="00B721E6"/>
    <w:rsid w:val="00B72683"/>
    <w:rsid w:val="00B76AD6"/>
    <w:rsid w:val="00B76C3A"/>
    <w:rsid w:val="00B778B0"/>
    <w:rsid w:val="00B80286"/>
    <w:rsid w:val="00B8078A"/>
    <w:rsid w:val="00B834E6"/>
    <w:rsid w:val="00B840C6"/>
    <w:rsid w:val="00B86B11"/>
    <w:rsid w:val="00B8741E"/>
    <w:rsid w:val="00B9151D"/>
    <w:rsid w:val="00B95BD8"/>
    <w:rsid w:val="00B965A3"/>
    <w:rsid w:val="00BA31E6"/>
    <w:rsid w:val="00BA6070"/>
    <w:rsid w:val="00BA73FE"/>
    <w:rsid w:val="00BA7957"/>
    <w:rsid w:val="00BB09BA"/>
    <w:rsid w:val="00BB0E2A"/>
    <w:rsid w:val="00BB158C"/>
    <w:rsid w:val="00BB6A30"/>
    <w:rsid w:val="00BB7E1F"/>
    <w:rsid w:val="00BC0825"/>
    <w:rsid w:val="00BC08B5"/>
    <w:rsid w:val="00BC0909"/>
    <w:rsid w:val="00BC2355"/>
    <w:rsid w:val="00BC32DE"/>
    <w:rsid w:val="00BC6E09"/>
    <w:rsid w:val="00BD15E8"/>
    <w:rsid w:val="00BD2EA0"/>
    <w:rsid w:val="00BD3278"/>
    <w:rsid w:val="00BD7411"/>
    <w:rsid w:val="00BE4CBA"/>
    <w:rsid w:val="00BE5CA6"/>
    <w:rsid w:val="00BE5EEA"/>
    <w:rsid w:val="00BE69F1"/>
    <w:rsid w:val="00BF12F5"/>
    <w:rsid w:val="00BF756A"/>
    <w:rsid w:val="00C003AC"/>
    <w:rsid w:val="00C00687"/>
    <w:rsid w:val="00C01D3A"/>
    <w:rsid w:val="00C03DBF"/>
    <w:rsid w:val="00C04186"/>
    <w:rsid w:val="00C07405"/>
    <w:rsid w:val="00C1044A"/>
    <w:rsid w:val="00C110FC"/>
    <w:rsid w:val="00C119B6"/>
    <w:rsid w:val="00C129CE"/>
    <w:rsid w:val="00C12ADE"/>
    <w:rsid w:val="00C144B0"/>
    <w:rsid w:val="00C157BA"/>
    <w:rsid w:val="00C169BD"/>
    <w:rsid w:val="00C27D27"/>
    <w:rsid w:val="00C27E7C"/>
    <w:rsid w:val="00C3137B"/>
    <w:rsid w:val="00C321B4"/>
    <w:rsid w:val="00C32BDF"/>
    <w:rsid w:val="00C3306B"/>
    <w:rsid w:val="00C33B22"/>
    <w:rsid w:val="00C35264"/>
    <w:rsid w:val="00C43472"/>
    <w:rsid w:val="00C47226"/>
    <w:rsid w:val="00C52054"/>
    <w:rsid w:val="00C52853"/>
    <w:rsid w:val="00C549E9"/>
    <w:rsid w:val="00C55049"/>
    <w:rsid w:val="00C56F08"/>
    <w:rsid w:val="00C61240"/>
    <w:rsid w:val="00C71C01"/>
    <w:rsid w:val="00C73083"/>
    <w:rsid w:val="00C73A56"/>
    <w:rsid w:val="00C75C55"/>
    <w:rsid w:val="00C76B4E"/>
    <w:rsid w:val="00C76D1B"/>
    <w:rsid w:val="00C8075A"/>
    <w:rsid w:val="00C8436C"/>
    <w:rsid w:val="00C865B3"/>
    <w:rsid w:val="00C907E0"/>
    <w:rsid w:val="00C922AB"/>
    <w:rsid w:val="00C94E0D"/>
    <w:rsid w:val="00C95294"/>
    <w:rsid w:val="00C9541B"/>
    <w:rsid w:val="00CA308A"/>
    <w:rsid w:val="00CA373A"/>
    <w:rsid w:val="00CA75CE"/>
    <w:rsid w:val="00CB12B8"/>
    <w:rsid w:val="00CB3AF1"/>
    <w:rsid w:val="00CB3F1C"/>
    <w:rsid w:val="00CB4661"/>
    <w:rsid w:val="00CB712A"/>
    <w:rsid w:val="00CB7534"/>
    <w:rsid w:val="00CB79EC"/>
    <w:rsid w:val="00CB7D06"/>
    <w:rsid w:val="00CC44CC"/>
    <w:rsid w:val="00CC67E7"/>
    <w:rsid w:val="00CC6F55"/>
    <w:rsid w:val="00CD13FF"/>
    <w:rsid w:val="00CD1547"/>
    <w:rsid w:val="00CD225F"/>
    <w:rsid w:val="00CD325C"/>
    <w:rsid w:val="00CD7BEA"/>
    <w:rsid w:val="00CE7106"/>
    <w:rsid w:val="00CF08E5"/>
    <w:rsid w:val="00CF24E3"/>
    <w:rsid w:val="00CF28CB"/>
    <w:rsid w:val="00CF2C8E"/>
    <w:rsid w:val="00CF4D85"/>
    <w:rsid w:val="00CF4F72"/>
    <w:rsid w:val="00CF69A9"/>
    <w:rsid w:val="00CF6B39"/>
    <w:rsid w:val="00CF70A1"/>
    <w:rsid w:val="00D004C9"/>
    <w:rsid w:val="00D01380"/>
    <w:rsid w:val="00D03C90"/>
    <w:rsid w:val="00D045B1"/>
    <w:rsid w:val="00D07028"/>
    <w:rsid w:val="00D07074"/>
    <w:rsid w:val="00D12068"/>
    <w:rsid w:val="00D14417"/>
    <w:rsid w:val="00D1715C"/>
    <w:rsid w:val="00D174D5"/>
    <w:rsid w:val="00D211A3"/>
    <w:rsid w:val="00D2163A"/>
    <w:rsid w:val="00D22441"/>
    <w:rsid w:val="00D24E33"/>
    <w:rsid w:val="00D25807"/>
    <w:rsid w:val="00D32742"/>
    <w:rsid w:val="00D32C7F"/>
    <w:rsid w:val="00D34F02"/>
    <w:rsid w:val="00D37ABF"/>
    <w:rsid w:val="00D37BB3"/>
    <w:rsid w:val="00D41D21"/>
    <w:rsid w:val="00D428FE"/>
    <w:rsid w:val="00D4359B"/>
    <w:rsid w:val="00D507FD"/>
    <w:rsid w:val="00D513AC"/>
    <w:rsid w:val="00D56113"/>
    <w:rsid w:val="00D6073C"/>
    <w:rsid w:val="00D62A8E"/>
    <w:rsid w:val="00D640FB"/>
    <w:rsid w:val="00D70577"/>
    <w:rsid w:val="00D706F9"/>
    <w:rsid w:val="00D7107A"/>
    <w:rsid w:val="00D740D7"/>
    <w:rsid w:val="00D74720"/>
    <w:rsid w:val="00D748CA"/>
    <w:rsid w:val="00D7536A"/>
    <w:rsid w:val="00D76787"/>
    <w:rsid w:val="00D776DC"/>
    <w:rsid w:val="00D800BA"/>
    <w:rsid w:val="00D80CED"/>
    <w:rsid w:val="00D9012B"/>
    <w:rsid w:val="00D92E04"/>
    <w:rsid w:val="00D93442"/>
    <w:rsid w:val="00D94617"/>
    <w:rsid w:val="00D961BD"/>
    <w:rsid w:val="00D96E3E"/>
    <w:rsid w:val="00DA0971"/>
    <w:rsid w:val="00DA239A"/>
    <w:rsid w:val="00DA3D84"/>
    <w:rsid w:val="00DB4CAA"/>
    <w:rsid w:val="00DB534C"/>
    <w:rsid w:val="00DB598A"/>
    <w:rsid w:val="00DB7468"/>
    <w:rsid w:val="00DC1A50"/>
    <w:rsid w:val="00DC5C3F"/>
    <w:rsid w:val="00DC7716"/>
    <w:rsid w:val="00DD3D38"/>
    <w:rsid w:val="00DE0A77"/>
    <w:rsid w:val="00DE20F0"/>
    <w:rsid w:val="00DE6109"/>
    <w:rsid w:val="00DF01BB"/>
    <w:rsid w:val="00DF0647"/>
    <w:rsid w:val="00DF08FC"/>
    <w:rsid w:val="00DF7DC4"/>
    <w:rsid w:val="00E01476"/>
    <w:rsid w:val="00E023B6"/>
    <w:rsid w:val="00E0295B"/>
    <w:rsid w:val="00E10DF4"/>
    <w:rsid w:val="00E11556"/>
    <w:rsid w:val="00E11F8D"/>
    <w:rsid w:val="00E1205B"/>
    <w:rsid w:val="00E12D9A"/>
    <w:rsid w:val="00E15D09"/>
    <w:rsid w:val="00E21FD6"/>
    <w:rsid w:val="00E22865"/>
    <w:rsid w:val="00E260FB"/>
    <w:rsid w:val="00E303C8"/>
    <w:rsid w:val="00E3040F"/>
    <w:rsid w:val="00E36130"/>
    <w:rsid w:val="00E4111E"/>
    <w:rsid w:val="00E416B0"/>
    <w:rsid w:val="00E42C9A"/>
    <w:rsid w:val="00E4635E"/>
    <w:rsid w:val="00E464D7"/>
    <w:rsid w:val="00E47968"/>
    <w:rsid w:val="00E50DD5"/>
    <w:rsid w:val="00E51664"/>
    <w:rsid w:val="00E52E0B"/>
    <w:rsid w:val="00E53F6E"/>
    <w:rsid w:val="00E56847"/>
    <w:rsid w:val="00E578AF"/>
    <w:rsid w:val="00E57B98"/>
    <w:rsid w:val="00E63277"/>
    <w:rsid w:val="00E63B06"/>
    <w:rsid w:val="00E65D4F"/>
    <w:rsid w:val="00E67A7F"/>
    <w:rsid w:val="00E70016"/>
    <w:rsid w:val="00E715C5"/>
    <w:rsid w:val="00E72FC7"/>
    <w:rsid w:val="00E76621"/>
    <w:rsid w:val="00E8090C"/>
    <w:rsid w:val="00E84D76"/>
    <w:rsid w:val="00E870A0"/>
    <w:rsid w:val="00E87FE7"/>
    <w:rsid w:val="00E94093"/>
    <w:rsid w:val="00E94288"/>
    <w:rsid w:val="00E9678E"/>
    <w:rsid w:val="00EA0659"/>
    <w:rsid w:val="00EA0EFF"/>
    <w:rsid w:val="00EA0F83"/>
    <w:rsid w:val="00EA1A81"/>
    <w:rsid w:val="00EA3459"/>
    <w:rsid w:val="00EB4420"/>
    <w:rsid w:val="00EB4D41"/>
    <w:rsid w:val="00EB57E8"/>
    <w:rsid w:val="00EB64CF"/>
    <w:rsid w:val="00EB650F"/>
    <w:rsid w:val="00EB6EB7"/>
    <w:rsid w:val="00EC1DB5"/>
    <w:rsid w:val="00EC1E66"/>
    <w:rsid w:val="00EC58EE"/>
    <w:rsid w:val="00ED08D0"/>
    <w:rsid w:val="00ED0B85"/>
    <w:rsid w:val="00ED7C9E"/>
    <w:rsid w:val="00EE1E1F"/>
    <w:rsid w:val="00EE4E84"/>
    <w:rsid w:val="00EE6028"/>
    <w:rsid w:val="00EE7EB4"/>
    <w:rsid w:val="00EF5027"/>
    <w:rsid w:val="00F00A7A"/>
    <w:rsid w:val="00F051D8"/>
    <w:rsid w:val="00F069AA"/>
    <w:rsid w:val="00F14D58"/>
    <w:rsid w:val="00F216B9"/>
    <w:rsid w:val="00F21C7B"/>
    <w:rsid w:val="00F24DFA"/>
    <w:rsid w:val="00F26402"/>
    <w:rsid w:val="00F3067D"/>
    <w:rsid w:val="00F30846"/>
    <w:rsid w:val="00F31554"/>
    <w:rsid w:val="00F343CE"/>
    <w:rsid w:val="00F35AF0"/>
    <w:rsid w:val="00F4304F"/>
    <w:rsid w:val="00F44ABC"/>
    <w:rsid w:val="00F47833"/>
    <w:rsid w:val="00F47C5D"/>
    <w:rsid w:val="00F47F11"/>
    <w:rsid w:val="00F52466"/>
    <w:rsid w:val="00F53180"/>
    <w:rsid w:val="00F53AC6"/>
    <w:rsid w:val="00F55C10"/>
    <w:rsid w:val="00F612B2"/>
    <w:rsid w:val="00F65442"/>
    <w:rsid w:val="00F65488"/>
    <w:rsid w:val="00F65D1C"/>
    <w:rsid w:val="00F663DB"/>
    <w:rsid w:val="00F667CC"/>
    <w:rsid w:val="00F70191"/>
    <w:rsid w:val="00F70AF0"/>
    <w:rsid w:val="00F720B1"/>
    <w:rsid w:val="00F76EE3"/>
    <w:rsid w:val="00F7789F"/>
    <w:rsid w:val="00F83753"/>
    <w:rsid w:val="00F83CB4"/>
    <w:rsid w:val="00F86D1F"/>
    <w:rsid w:val="00F874FF"/>
    <w:rsid w:val="00F91E8A"/>
    <w:rsid w:val="00F93587"/>
    <w:rsid w:val="00F94B3B"/>
    <w:rsid w:val="00F96B2B"/>
    <w:rsid w:val="00F973B5"/>
    <w:rsid w:val="00FA1458"/>
    <w:rsid w:val="00FA1B4F"/>
    <w:rsid w:val="00FA27BA"/>
    <w:rsid w:val="00FA64B6"/>
    <w:rsid w:val="00FA69E1"/>
    <w:rsid w:val="00FA7860"/>
    <w:rsid w:val="00FA7F00"/>
    <w:rsid w:val="00FB059A"/>
    <w:rsid w:val="00FB0DE2"/>
    <w:rsid w:val="00FB0E31"/>
    <w:rsid w:val="00FB4695"/>
    <w:rsid w:val="00FB4C9F"/>
    <w:rsid w:val="00FB652A"/>
    <w:rsid w:val="00FB76F1"/>
    <w:rsid w:val="00FC363C"/>
    <w:rsid w:val="00FC4020"/>
    <w:rsid w:val="00FC431B"/>
    <w:rsid w:val="00FC588B"/>
    <w:rsid w:val="00FC7F1F"/>
    <w:rsid w:val="00FD0E7E"/>
    <w:rsid w:val="00FD5EBA"/>
    <w:rsid w:val="00FD64A1"/>
    <w:rsid w:val="00FE1931"/>
    <w:rsid w:val="00FE3BA0"/>
    <w:rsid w:val="00FE4995"/>
    <w:rsid w:val="00FF0128"/>
    <w:rsid w:val="00FF0985"/>
    <w:rsid w:val="00FF1A8B"/>
    <w:rsid w:val="00FF1ACB"/>
    <w:rsid w:val="00FF5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 w:uiPriority="0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160A9A"/>
    <w:pPr>
      <w:ind w:firstLine="284"/>
      <w:jc w:val="both"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6E7B69"/>
    <w:pPr>
      <w:outlineLvl w:val="0"/>
    </w:pPr>
    <w:rPr>
      <w:b/>
      <w:bCs/>
      <w:kern w:val="36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60A9A"/>
    <w:pPr>
      <w:keepNext/>
      <w:keepLines/>
      <w:suppressAutoHyphens/>
      <w:spacing w:before="480" w:after="240"/>
      <w:ind w:firstLine="0"/>
      <w:jc w:val="center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81771"/>
    <w:pPr>
      <w:keepNext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60A9A"/>
    <w:pPr>
      <w:keepNext/>
      <w:suppressAutoHyphens/>
      <w:spacing w:after="120"/>
      <w:ind w:firstLine="851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60A9A"/>
    <w:pPr>
      <w:suppressAutoHyphens/>
      <w:spacing w:before="240" w:after="60"/>
      <w:ind w:firstLine="851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60A9A"/>
    <w:pPr>
      <w:suppressAutoHyphens/>
      <w:spacing w:before="240" w:after="60"/>
      <w:ind w:firstLine="0"/>
      <w:jc w:val="left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E7B69"/>
    <w:rPr>
      <w:b/>
      <w:kern w:val="36"/>
      <w:sz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60A9A"/>
    <w:rPr>
      <w:rFonts w:cs="Times New Roman"/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81771"/>
    <w:rPr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60A9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60A9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60A9A"/>
    <w:rPr>
      <w:rFonts w:cs="Times New Roman"/>
      <w:b/>
      <w:bCs/>
      <w:sz w:val="22"/>
      <w:szCs w:val="22"/>
    </w:rPr>
  </w:style>
  <w:style w:type="paragraph" w:styleId="Header">
    <w:name w:val="header"/>
    <w:aliases w:val="ВерхКолонтитул"/>
    <w:basedOn w:val="Normal"/>
    <w:link w:val="HeaderChar"/>
    <w:uiPriority w:val="99"/>
    <w:rsid w:val="00A3761A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ВерхКолонтитул Char"/>
    <w:basedOn w:val="DefaultParagraphFont"/>
    <w:link w:val="Header"/>
    <w:uiPriority w:val="99"/>
    <w:locked/>
    <w:rsid w:val="00AF22FC"/>
    <w:rPr>
      <w:sz w:val="24"/>
    </w:rPr>
  </w:style>
  <w:style w:type="paragraph" w:styleId="Footer">
    <w:name w:val="footer"/>
    <w:basedOn w:val="Normal"/>
    <w:link w:val="FooterChar"/>
    <w:uiPriority w:val="99"/>
    <w:rsid w:val="00A3761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F22FC"/>
    <w:rPr>
      <w:sz w:val="24"/>
    </w:rPr>
  </w:style>
  <w:style w:type="character" w:styleId="PageNumber">
    <w:name w:val="page number"/>
    <w:basedOn w:val="DefaultParagraphFont"/>
    <w:uiPriority w:val="99"/>
    <w:rsid w:val="00A3761A"/>
    <w:rPr>
      <w:rFonts w:cs="Times New Roman"/>
    </w:rPr>
  </w:style>
  <w:style w:type="table" w:styleId="TableGrid">
    <w:name w:val="Table Grid"/>
    <w:basedOn w:val="TableNormal"/>
    <w:uiPriority w:val="99"/>
    <w:rsid w:val="00C520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uiPriority w:val="99"/>
    <w:rsid w:val="00AF4B1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S">
    <w:name w:val="S_Титульный"/>
    <w:basedOn w:val="Normal"/>
    <w:uiPriority w:val="99"/>
    <w:rsid w:val="000158F5"/>
    <w:pPr>
      <w:spacing w:line="360" w:lineRule="auto"/>
      <w:ind w:left="3060"/>
      <w:jc w:val="right"/>
    </w:pPr>
    <w:rPr>
      <w:b/>
      <w:caps/>
    </w:rPr>
  </w:style>
  <w:style w:type="paragraph" w:customStyle="1" w:styleId="a0">
    <w:name w:val="Заголовок титульного листа"/>
    <w:basedOn w:val="Normal"/>
    <w:next w:val="Normal"/>
    <w:uiPriority w:val="99"/>
    <w:semiHidden/>
    <w:rsid w:val="000158F5"/>
    <w:pPr>
      <w:spacing w:line="360" w:lineRule="auto"/>
      <w:ind w:left="3060"/>
      <w:jc w:val="right"/>
    </w:pPr>
    <w:rPr>
      <w:b/>
      <w:caps/>
    </w:rPr>
  </w:style>
  <w:style w:type="paragraph" w:styleId="DocumentMap">
    <w:name w:val="Document Map"/>
    <w:basedOn w:val="Normal"/>
    <w:link w:val="DocumentMapChar"/>
    <w:uiPriority w:val="99"/>
    <w:rsid w:val="004B5A32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4B5A32"/>
    <w:rPr>
      <w:rFonts w:ascii="Tahoma" w:hAnsi="Tahoma"/>
      <w:sz w:val="16"/>
    </w:rPr>
  </w:style>
  <w:style w:type="paragraph" w:styleId="BalloonText">
    <w:name w:val="Balloon Text"/>
    <w:basedOn w:val="Normal"/>
    <w:link w:val="BalloonTextChar"/>
    <w:uiPriority w:val="99"/>
    <w:rsid w:val="00462AF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62AF3"/>
    <w:rPr>
      <w:rFonts w:ascii="Tahoma" w:hAnsi="Tahoma"/>
      <w:sz w:val="16"/>
    </w:rPr>
  </w:style>
  <w:style w:type="paragraph" w:customStyle="1" w:styleId="s1">
    <w:name w:val="s_1"/>
    <w:basedOn w:val="Normal"/>
    <w:uiPriority w:val="99"/>
    <w:rsid w:val="00D740D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D740D7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740D7"/>
  </w:style>
  <w:style w:type="paragraph" w:styleId="NormalWeb">
    <w:name w:val="Normal (Web)"/>
    <w:basedOn w:val="Normal"/>
    <w:uiPriority w:val="99"/>
    <w:rsid w:val="008F5CD0"/>
    <w:pPr>
      <w:spacing w:before="100" w:beforeAutospacing="1" w:after="100" w:afterAutospacing="1"/>
    </w:pPr>
  </w:style>
  <w:style w:type="paragraph" w:styleId="TOCHeading">
    <w:name w:val="TOC Heading"/>
    <w:basedOn w:val="Heading1"/>
    <w:next w:val="Normal"/>
    <w:uiPriority w:val="99"/>
    <w:qFormat/>
    <w:rsid w:val="00440D61"/>
    <w:pPr>
      <w:keepNext/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99"/>
    <w:rsid w:val="00440D61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99"/>
    <w:rsid w:val="00795DE4"/>
    <w:pPr>
      <w:tabs>
        <w:tab w:val="right" w:leader="dot" w:pos="10196"/>
      </w:tabs>
      <w:ind w:right="284"/>
      <w:jc w:val="left"/>
    </w:pPr>
    <w:rPr>
      <w:b/>
      <w:szCs w:val="22"/>
    </w:rPr>
  </w:style>
  <w:style w:type="paragraph" w:styleId="TOC3">
    <w:name w:val="toc 3"/>
    <w:basedOn w:val="Normal"/>
    <w:next w:val="Normal"/>
    <w:autoRedefine/>
    <w:uiPriority w:val="99"/>
    <w:rsid w:val="0024051E"/>
    <w:pPr>
      <w:tabs>
        <w:tab w:val="right" w:leader="dot" w:pos="10196"/>
      </w:tabs>
      <w:ind w:right="284"/>
    </w:pPr>
    <w:rPr>
      <w:szCs w:val="22"/>
    </w:rPr>
  </w:style>
  <w:style w:type="character" w:customStyle="1" w:styleId="a1">
    <w:name w:val="Основной текст_"/>
    <w:link w:val="13"/>
    <w:uiPriority w:val="99"/>
    <w:locked/>
    <w:rsid w:val="00D37BB3"/>
    <w:rPr>
      <w:sz w:val="26"/>
      <w:shd w:val="clear" w:color="auto" w:fill="FFFFFF"/>
    </w:rPr>
  </w:style>
  <w:style w:type="paragraph" w:styleId="TOC5">
    <w:name w:val="toc 5"/>
    <w:basedOn w:val="Normal"/>
    <w:next w:val="Normal"/>
    <w:autoRedefine/>
    <w:uiPriority w:val="99"/>
    <w:semiHidden/>
    <w:rsid w:val="00781771"/>
    <w:pPr>
      <w:ind w:left="960"/>
    </w:pPr>
  </w:style>
  <w:style w:type="paragraph" w:customStyle="1" w:styleId="13">
    <w:name w:val="Основной текст1"/>
    <w:basedOn w:val="Normal"/>
    <w:link w:val="a1"/>
    <w:uiPriority w:val="99"/>
    <w:rsid w:val="00D37BB3"/>
    <w:pPr>
      <w:shd w:val="clear" w:color="auto" w:fill="FFFFFF"/>
      <w:spacing w:before="300" w:after="660" w:line="240" w:lineRule="atLeast"/>
      <w:ind w:firstLine="0"/>
      <w:jc w:val="left"/>
    </w:pPr>
    <w:rPr>
      <w:sz w:val="26"/>
      <w:szCs w:val="26"/>
    </w:rPr>
  </w:style>
  <w:style w:type="character" w:customStyle="1" w:styleId="3">
    <w:name w:val="Основной текст (3)_"/>
    <w:link w:val="30"/>
    <w:uiPriority w:val="99"/>
    <w:locked/>
    <w:rsid w:val="00D37BB3"/>
    <w:rPr>
      <w:sz w:val="27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D37BB3"/>
    <w:pPr>
      <w:shd w:val="clear" w:color="auto" w:fill="FFFFFF"/>
      <w:spacing w:before="300" w:after="300" w:line="317" w:lineRule="exact"/>
      <w:ind w:firstLine="0"/>
      <w:jc w:val="center"/>
    </w:pPr>
    <w:rPr>
      <w:sz w:val="27"/>
      <w:szCs w:val="27"/>
    </w:rPr>
  </w:style>
  <w:style w:type="paragraph" w:customStyle="1" w:styleId="ConsPlusNormal">
    <w:name w:val="ConsPlusNormal"/>
    <w:link w:val="ConsPlusNormal0"/>
    <w:uiPriority w:val="99"/>
    <w:rsid w:val="00D37B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37BB3"/>
    <w:rPr>
      <w:rFonts w:ascii="Arial" w:hAnsi="Arial"/>
      <w:lang w:val="ru-RU" w:eastAsia="ru-RU"/>
    </w:rPr>
  </w:style>
  <w:style w:type="paragraph" w:customStyle="1" w:styleId="ConsPlusNonformat">
    <w:name w:val="ConsPlusNonformat"/>
    <w:uiPriority w:val="99"/>
    <w:rsid w:val="00D37B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NoSpacing">
    <w:name w:val="No Spacing"/>
    <w:link w:val="NoSpacingChar"/>
    <w:uiPriority w:val="99"/>
    <w:qFormat/>
    <w:rsid w:val="00D37BB3"/>
    <w:rPr>
      <w:sz w:val="24"/>
      <w:szCs w:val="24"/>
    </w:rPr>
  </w:style>
  <w:style w:type="paragraph" w:styleId="ListParagraph">
    <w:name w:val="List Paragraph"/>
    <w:aliases w:val="мой,ПАРАГРАФ"/>
    <w:basedOn w:val="Normal"/>
    <w:link w:val="ListParagraphChar1"/>
    <w:uiPriority w:val="99"/>
    <w:qFormat/>
    <w:rsid w:val="00D37BB3"/>
    <w:pPr>
      <w:ind w:left="720" w:firstLine="0"/>
      <w:contextualSpacing/>
      <w:jc w:val="left"/>
    </w:pPr>
  </w:style>
  <w:style w:type="paragraph" w:customStyle="1" w:styleId="110">
    <w:name w:val="Табличный_боковик_11"/>
    <w:link w:val="111"/>
    <w:uiPriority w:val="99"/>
    <w:rsid w:val="005259D4"/>
    <w:rPr>
      <w:szCs w:val="24"/>
    </w:rPr>
  </w:style>
  <w:style w:type="character" w:customStyle="1" w:styleId="111">
    <w:name w:val="Табличный_боковик_11 Знак"/>
    <w:link w:val="110"/>
    <w:uiPriority w:val="99"/>
    <w:locked/>
    <w:rsid w:val="005259D4"/>
    <w:rPr>
      <w:sz w:val="24"/>
    </w:rPr>
  </w:style>
  <w:style w:type="character" w:customStyle="1" w:styleId="NoSpacingChar">
    <w:name w:val="No Spacing Char"/>
    <w:link w:val="NoSpacing"/>
    <w:uiPriority w:val="99"/>
    <w:locked/>
    <w:rsid w:val="009052FE"/>
    <w:rPr>
      <w:sz w:val="24"/>
    </w:rPr>
  </w:style>
  <w:style w:type="paragraph" w:customStyle="1" w:styleId="formattext">
    <w:name w:val="formattext"/>
    <w:basedOn w:val="Normal"/>
    <w:uiPriority w:val="99"/>
    <w:rsid w:val="00D513AC"/>
    <w:pPr>
      <w:spacing w:before="100" w:beforeAutospacing="1" w:after="100" w:afterAutospacing="1"/>
      <w:ind w:firstLine="0"/>
      <w:jc w:val="left"/>
    </w:pPr>
  </w:style>
  <w:style w:type="character" w:customStyle="1" w:styleId="ListParagraphChar1">
    <w:name w:val="List Paragraph Char1"/>
    <w:aliases w:val="мой Char,ПАРАГРАФ Char"/>
    <w:link w:val="ListParagraph"/>
    <w:uiPriority w:val="99"/>
    <w:locked/>
    <w:rsid w:val="004B3E27"/>
    <w:rPr>
      <w:sz w:val="24"/>
    </w:rPr>
  </w:style>
  <w:style w:type="paragraph" w:customStyle="1" w:styleId="09515">
    <w:name w:val="Стиль Первая строка:  095 см Междустр.интервал:  точно 15 пт"/>
    <w:basedOn w:val="Normal"/>
    <w:autoRedefine/>
    <w:uiPriority w:val="99"/>
    <w:rsid w:val="004B3E27"/>
    <w:pPr>
      <w:ind w:firstLine="709"/>
    </w:pPr>
    <w:rPr>
      <w:szCs w:val="20"/>
    </w:rPr>
  </w:style>
  <w:style w:type="paragraph" w:customStyle="1" w:styleId="S0">
    <w:name w:val="S_Обычный"/>
    <w:basedOn w:val="Normal"/>
    <w:link w:val="S2"/>
    <w:autoRedefine/>
    <w:uiPriority w:val="99"/>
    <w:rsid w:val="004B3E27"/>
    <w:pPr>
      <w:ind w:firstLine="709"/>
    </w:pPr>
  </w:style>
  <w:style w:type="character" w:customStyle="1" w:styleId="S2">
    <w:name w:val="S_Обычный Знак"/>
    <w:basedOn w:val="DefaultParagraphFont"/>
    <w:link w:val="S0"/>
    <w:uiPriority w:val="99"/>
    <w:locked/>
    <w:rsid w:val="004B3E27"/>
    <w:rPr>
      <w:rFonts w:cs="Times New Roman"/>
      <w:sz w:val="24"/>
      <w:szCs w:val="24"/>
    </w:rPr>
  </w:style>
  <w:style w:type="table" w:customStyle="1" w:styleId="14">
    <w:name w:val="Сетка таблицы1"/>
    <w:uiPriority w:val="99"/>
    <w:rsid w:val="003A7114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9B26BB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386A4B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1A559A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631527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160A9A"/>
    <w:rPr>
      <w:rFonts w:cs="Times New Roman"/>
      <w:color w:val="954F72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160A9A"/>
    <w:pPr>
      <w:suppressAutoHyphens/>
      <w:spacing w:line="360" w:lineRule="auto"/>
      <w:ind w:firstLine="567"/>
    </w:pPr>
    <w:rPr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60A9A"/>
    <w:rPr>
      <w:rFonts w:cs="Times New Roman"/>
      <w:sz w:val="26"/>
    </w:rPr>
  </w:style>
  <w:style w:type="paragraph" w:styleId="BodyText">
    <w:name w:val="Body Text"/>
    <w:basedOn w:val="Normal"/>
    <w:link w:val="BodyTextChar"/>
    <w:uiPriority w:val="99"/>
    <w:rsid w:val="00160A9A"/>
    <w:pPr>
      <w:tabs>
        <w:tab w:val="right" w:pos="10206"/>
      </w:tabs>
      <w:suppressAutoHyphens/>
      <w:ind w:firstLine="0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60A9A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60A9A"/>
    <w:pPr>
      <w:suppressAutoHyphens/>
      <w:spacing w:after="120" w:line="480" w:lineRule="auto"/>
      <w:ind w:left="283" w:firstLine="851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60A9A"/>
    <w:rPr>
      <w:rFonts w:cs="Times New Roman"/>
      <w:sz w:val="24"/>
      <w:szCs w:val="24"/>
    </w:rPr>
  </w:style>
  <w:style w:type="paragraph" w:customStyle="1" w:styleId="310">
    <w:name w:val="Основной текст с отступом 31"/>
    <w:basedOn w:val="Normal"/>
    <w:uiPriority w:val="99"/>
    <w:rsid w:val="00160A9A"/>
    <w:pPr>
      <w:suppressAutoHyphens/>
      <w:spacing w:after="120"/>
      <w:ind w:left="283" w:firstLine="851"/>
    </w:pPr>
    <w:rPr>
      <w:sz w:val="16"/>
      <w:szCs w:val="16"/>
      <w:lang w:eastAsia="ar-SA"/>
    </w:rPr>
  </w:style>
  <w:style w:type="paragraph" w:styleId="Title">
    <w:name w:val="Title"/>
    <w:basedOn w:val="Normal"/>
    <w:link w:val="TitleChar"/>
    <w:uiPriority w:val="99"/>
    <w:qFormat/>
    <w:rsid w:val="00160A9A"/>
    <w:pPr>
      <w:suppressAutoHyphens/>
      <w:spacing w:line="360" w:lineRule="auto"/>
      <w:ind w:firstLine="851"/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160A9A"/>
    <w:rPr>
      <w:rFonts w:cs="Times New Roman"/>
      <w:sz w:val="28"/>
    </w:rPr>
  </w:style>
  <w:style w:type="paragraph" w:customStyle="1" w:styleId="a2">
    <w:name w:val="ТАБЛИЦА_НОМЕР"/>
    <w:basedOn w:val="Normal"/>
    <w:next w:val="a3"/>
    <w:link w:val="Char"/>
    <w:uiPriority w:val="99"/>
    <w:rsid w:val="00160A9A"/>
    <w:pPr>
      <w:keepNext/>
      <w:tabs>
        <w:tab w:val="left" w:pos="2268"/>
        <w:tab w:val="right" w:pos="10206"/>
      </w:tabs>
      <w:suppressAutoHyphens/>
      <w:spacing w:before="240" w:after="120"/>
      <w:ind w:left="1985" w:hanging="1701"/>
      <w:jc w:val="right"/>
      <w:outlineLvl w:val="3"/>
    </w:pPr>
    <w:rPr>
      <w:sz w:val="28"/>
    </w:rPr>
  </w:style>
  <w:style w:type="paragraph" w:customStyle="1" w:styleId="a3">
    <w:name w:val="ТАБЛИЦА_НАЗВАНИЕ"/>
    <w:basedOn w:val="Normal"/>
    <w:next w:val="a4"/>
    <w:link w:val="Char0"/>
    <w:uiPriority w:val="99"/>
    <w:rsid w:val="00160A9A"/>
    <w:pPr>
      <w:keepNext/>
      <w:suppressAutoHyphens/>
      <w:spacing w:after="120"/>
      <w:ind w:firstLine="0"/>
      <w:jc w:val="center"/>
    </w:pPr>
    <w:rPr>
      <w:bCs/>
      <w:sz w:val="28"/>
    </w:rPr>
  </w:style>
  <w:style w:type="paragraph" w:customStyle="1" w:styleId="a4">
    <w:name w:val="ТАБЛИЦА_ШАПКА"/>
    <w:basedOn w:val="a5"/>
    <w:uiPriority w:val="99"/>
    <w:rsid w:val="00160A9A"/>
    <w:pPr>
      <w:keepNext/>
      <w:keepLines/>
    </w:pPr>
  </w:style>
  <w:style w:type="paragraph" w:customStyle="1" w:styleId="a5">
    <w:name w:val="ТАБЛИЦА_Текст_ЦЕНТР"/>
    <w:basedOn w:val="Normal"/>
    <w:uiPriority w:val="99"/>
    <w:rsid w:val="00160A9A"/>
    <w:pPr>
      <w:ind w:firstLine="0"/>
      <w:jc w:val="center"/>
    </w:pPr>
    <w:rPr>
      <w:rFonts w:cs="Courier New"/>
      <w:szCs w:val="20"/>
    </w:rPr>
  </w:style>
  <w:style w:type="character" w:customStyle="1" w:styleId="Char0">
    <w:name w:val="ТАБЛИЦА_НАЗВАНИЕ Char"/>
    <w:link w:val="a3"/>
    <w:uiPriority w:val="99"/>
    <w:locked/>
    <w:rsid w:val="00160A9A"/>
    <w:rPr>
      <w:sz w:val="24"/>
    </w:rPr>
  </w:style>
  <w:style w:type="character" w:customStyle="1" w:styleId="Char">
    <w:name w:val="ТАБЛИЦА_НОМЕР Char"/>
    <w:link w:val="a2"/>
    <w:uiPriority w:val="99"/>
    <w:locked/>
    <w:rsid w:val="00160A9A"/>
    <w:rPr>
      <w:sz w:val="24"/>
    </w:rPr>
  </w:style>
  <w:style w:type="paragraph" w:styleId="TOC4">
    <w:name w:val="toc 4"/>
    <w:basedOn w:val="Normal"/>
    <w:next w:val="Normal"/>
    <w:autoRedefine/>
    <w:uiPriority w:val="99"/>
    <w:rsid w:val="00160A9A"/>
    <w:pPr>
      <w:tabs>
        <w:tab w:val="right" w:leader="dot" w:pos="10206"/>
      </w:tabs>
      <w:suppressAutoHyphens/>
      <w:spacing w:before="120"/>
      <w:ind w:left="568" w:hanging="284"/>
      <w:jc w:val="left"/>
    </w:pPr>
    <w:rPr>
      <w:sz w:val="28"/>
    </w:rPr>
  </w:style>
  <w:style w:type="paragraph" w:customStyle="1" w:styleId="a6">
    <w:name w:val="курсив"/>
    <w:basedOn w:val="BodyText"/>
    <w:next w:val="Normal"/>
    <w:link w:val="a7"/>
    <w:uiPriority w:val="99"/>
    <w:rsid w:val="00160A9A"/>
    <w:pPr>
      <w:keepNext/>
      <w:spacing w:before="240" w:after="80"/>
      <w:ind w:firstLine="851"/>
      <w:jc w:val="left"/>
    </w:pPr>
    <w:rPr>
      <w:i/>
      <w:color w:val="4F81BD"/>
      <w:szCs w:val="28"/>
    </w:rPr>
  </w:style>
  <w:style w:type="character" w:customStyle="1" w:styleId="a7">
    <w:name w:val="курсив Знак"/>
    <w:link w:val="a6"/>
    <w:uiPriority w:val="99"/>
    <w:locked/>
    <w:rsid w:val="00160A9A"/>
    <w:rPr>
      <w:i/>
      <w:color w:val="4F81BD"/>
      <w:sz w:val="28"/>
    </w:rPr>
  </w:style>
  <w:style w:type="paragraph" w:customStyle="1" w:styleId="a8">
    <w:name w:val="Заголовок темы"/>
    <w:basedOn w:val="Normal"/>
    <w:next w:val="Normal"/>
    <w:link w:val="a9"/>
    <w:uiPriority w:val="99"/>
    <w:rsid w:val="00160A9A"/>
    <w:pPr>
      <w:keepNext/>
      <w:suppressAutoHyphens/>
      <w:spacing w:before="60" w:after="60"/>
      <w:ind w:firstLine="851"/>
    </w:pPr>
    <w:rPr>
      <w:b/>
      <w:sz w:val="28"/>
      <w:szCs w:val="28"/>
    </w:rPr>
  </w:style>
  <w:style w:type="character" w:customStyle="1" w:styleId="a9">
    <w:name w:val="Заголовок темы Знак"/>
    <w:link w:val="a8"/>
    <w:uiPriority w:val="99"/>
    <w:locked/>
    <w:rsid w:val="00160A9A"/>
    <w:rPr>
      <w:b/>
      <w:sz w:val="28"/>
    </w:rPr>
  </w:style>
  <w:style w:type="paragraph" w:styleId="ListBullet">
    <w:name w:val="List Bullet"/>
    <w:basedOn w:val="Normal"/>
    <w:uiPriority w:val="99"/>
    <w:rsid w:val="00160A9A"/>
    <w:pPr>
      <w:suppressAutoHyphens/>
      <w:ind w:left="924" w:hanging="357"/>
    </w:pPr>
    <w:rPr>
      <w:sz w:val="28"/>
    </w:rPr>
  </w:style>
  <w:style w:type="paragraph" w:customStyle="1" w:styleId="aa">
    <w:name w:val="ТАБЛИЦА_НОМЕР СТОЛБ"/>
    <w:basedOn w:val="a5"/>
    <w:uiPriority w:val="99"/>
    <w:rsid w:val="00160A9A"/>
    <w:pPr>
      <w:keepNext/>
    </w:pPr>
    <w:rPr>
      <w:szCs w:val="16"/>
    </w:rPr>
  </w:style>
  <w:style w:type="paragraph" w:customStyle="1" w:styleId="ab">
    <w:name w:val="ТАБЛИЦА_Текст_ЛЕВО"/>
    <w:basedOn w:val="a5"/>
    <w:uiPriority w:val="99"/>
    <w:rsid w:val="00160A9A"/>
    <w:pPr>
      <w:ind w:left="57" w:right="57"/>
      <w:jc w:val="left"/>
    </w:pPr>
  </w:style>
  <w:style w:type="paragraph" w:customStyle="1" w:styleId="ac">
    <w:name w:val="Номер таблицы"/>
    <w:basedOn w:val="Normal"/>
    <w:link w:val="ad"/>
    <w:uiPriority w:val="99"/>
    <w:rsid w:val="00160A9A"/>
    <w:pPr>
      <w:keepNext/>
      <w:suppressAutoHyphens/>
      <w:spacing w:after="60"/>
      <w:ind w:firstLine="851"/>
      <w:jc w:val="right"/>
    </w:pPr>
    <w:rPr>
      <w:sz w:val="28"/>
    </w:rPr>
  </w:style>
  <w:style w:type="character" w:customStyle="1" w:styleId="ad">
    <w:name w:val="Номер таблицы Знак"/>
    <w:link w:val="ac"/>
    <w:uiPriority w:val="99"/>
    <w:locked/>
    <w:rsid w:val="00160A9A"/>
    <w:rPr>
      <w:sz w:val="24"/>
    </w:rPr>
  </w:style>
  <w:style w:type="paragraph" w:customStyle="1" w:styleId="15">
    <w:name w:val="Абзац списка1"/>
    <w:basedOn w:val="Normal"/>
    <w:link w:val="ListParagraphChar"/>
    <w:uiPriority w:val="99"/>
    <w:rsid w:val="00160A9A"/>
    <w:pPr>
      <w:suppressAutoHyphens/>
      <w:ind w:left="720" w:firstLine="0"/>
      <w:jc w:val="left"/>
    </w:pPr>
  </w:style>
  <w:style w:type="character" w:customStyle="1" w:styleId="ListParagraphChar">
    <w:name w:val="List Paragraph Char"/>
    <w:link w:val="15"/>
    <w:uiPriority w:val="99"/>
    <w:locked/>
    <w:rsid w:val="00160A9A"/>
    <w:rPr>
      <w:sz w:val="24"/>
    </w:rPr>
  </w:style>
  <w:style w:type="paragraph" w:styleId="ListNumber2">
    <w:name w:val="List Number 2"/>
    <w:basedOn w:val="Normal"/>
    <w:uiPriority w:val="99"/>
    <w:rsid w:val="00160A9A"/>
    <w:pPr>
      <w:numPr>
        <w:numId w:val="12"/>
      </w:numPr>
      <w:tabs>
        <w:tab w:val="num" w:pos="643"/>
      </w:tabs>
      <w:suppressAutoHyphens/>
      <w:ind w:left="643"/>
      <w:contextualSpacing/>
    </w:pPr>
    <w:rPr>
      <w:sz w:val="28"/>
    </w:rPr>
  </w:style>
  <w:style w:type="paragraph" w:customStyle="1" w:styleId="ae">
    <w:name w:val="Название приложения"/>
    <w:basedOn w:val="a2"/>
    <w:link w:val="af"/>
    <w:uiPriority w:val="99"/>
    <w:rsid w:val="00160A9A"/>
    <w:pPr>
      <w:jc w:val="center"/>
    </w:pPr>
    <w:rPr>
      <w:b/>
    </w:rPr>
  </w:style>
  <w:style w:type="character" w:customStyle="1" w:styleId="af">
    <w:name w:val="Название приложения Знак"/>
    <w:link w:val="ae"/>
    <w:uiPriority w:val="99"/>
    <w:locked/>
    <w:rsid w:val="00160A9A"/>
    <w:rPr>
      <w:b/>
      <w:sz w:val="24"/>
    </w:rPr>
  </w:style>
  <w:style w:type="character" w:styleId="Strong">
    <w:name w:val="Strong"/>
    <w:basedOn w:val="DefaultParagraphFont"/>
    <w:uiPriority w:val="99"/>
    <w:qFormat/>
    <w:rsid w:val="00160A9A"/>
    <w:rPr>
      <w:rFonts w:cs="Times New Roman"/>
      <w:b/>
    </w:rPr>
  </w:style>
  <w:style w:type="paragraph" w:customStyle="1" w:styleId="af0">
    <w:name w:val="Рисунок_номер"/>
    <w:basedOn w:val="Normal"/>
    <w:uiPriority w:val="99"/>
    <w:rsid w:val="00160A9A"/>
    <w:pPr>
      <w:suppressAutoHyphens/>
      <w:spacing w:before="60" w:after="240"/>
      <w:ind w:firstLine="0"/>
      <w:jc w:val="center"/>
      <w:outlineLvl w:val="3"/>
    </w:pPr>
    <w:rPr>
      <w:sz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160A9A"/>
    <w:pPr>
      <w:keepNext/>
      <w:numPr>
        <w:ilvl w:val="1"/>
      </w:numPr>
      <w:suppressAutoHyphens/>
      <w:spacing w:before="180" w:after="60"/>
      <w:ind w:firstLine="851"/>
      <w:jc w:val="left"/>
    </w:pPr>
    <w:rPr>
      <w:i/>
      <w:iCs/>
      <w:sz w:val="28"/>
      <w:u w:val="single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60A9A"/>
    <w:rPr>
      <w:rFonts w:cs="Times New Roman"/>
      <w:i/>
      <w:iCs/>
      <w:sz w:val="24"/>
      <w:szCs w:val="24"/>
      <w:u w:val="single"/>
    </w:rPr>
  </w:style>
  <w:style w:type="paragraph" w:customStyle="1" w:styleId="af1">
    <w:name w:val="Примечание"/>
    <w:basedOn w:val="Normal"/>
    <w:link w:val="Char1"/>
    <w:uiPriority w:val="99"/>
    <w:rsid w:val="00160A9A"/>
    <w:pPr>
      <w:suppressAutoHyphens/>
      <w:spacing w:before="120" w:after="240"/>
      <w:ind w:firstLine="851"/>
      <w:contextualSpacing/>
    </w:pPr>
  </w:style>
  <w:style w:type="character" w:customStyle="1" w:styleId="Char1">
    <w:name w:val="Примечание Char"/>
    <w:link w:val="af1"/>
    <w:uiPriority w:val="99"/>
    <w:locked/>
    <w:rsid w:val="00160A9A"/>
    <w:rPr>
      <w:rFonts w:eastAsia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160A9A"/>
    <w:rPr>
      <w:color w:val="808080"/>
    </w:rPr>
  </w:style>
  <w:style w:type="paragraph" w:customStyle="1" w:styleId="af2">
    <w:name w:val="Приложение_Номер"/>
    <w:basedOn w:val="Heading1"/>
    <w:next w:val="af3"/>
    <w:uiPriority w:val="99"/>
    <w:rsid w:val="00160A9A"/>
    <w:pPr>
      <w:keepNext/>
      <w:keepLines/>
      <w:pageBreakBefore/>
      <w:suppressAutoHyphens/>
      <w:spacing w:after="240"/>
      <w:ind w:firstLine="0"/>
      <w:jc w:val="right"/>
    </w:pPr>
    <w:rPr>
      <w:b w:val="0"/>
      <w:sz w:val="28"/>
      <w:szCs w:val="24"/>
    </w:rPr>
  </w:style>
  <w:style w:type="paragraph" w:customStyle="1" w:styleId="af3">
    <w:name w:val="Приложение_Название"/>
    <w:basedOn w:val="Normal"/>
    <w:uiPriority w:val="99"/>
    <w:rsid w:val="00160A9A"/>
    <w:pPr>
      <w:keepNext/>
      <w:spacing w:before="120" w:after="120"/>
      <w:ind w:firstLine="0"/>
      <w:jc w:val="center"/>
      <w:outlineLvl w:val="1"/>
    </w:pPr>
    <w:rPr>
      <w:b/>
      <w:bCs/>
      <w:sz w:val="28"/>
      <w:szCs w:val="22"/>
      <w:lang w:eastAsia="en-US"/>
    </w:rPr>
  </w:style>
  <w:style w:type="paragraph" w:customStyle="1" w:styleId="af4">
    <w:name w:val="Приложение_Номер Продолжение"/>
    <w:basedOn w:val="af2"/>
    <w:next w:val="Normal"/>
    <w:uiPriority w:val="99"/>
    <w:rsid w:val="00160A9A"/>
    <w:pPr>
      <w:spacing w:after="120"/>
      <w:outlineLvl w:val="9"/>
    </w:pPr>
    <w:rPr>
      <w:bCs w:val="0"/>
    </w:rPr>
  </w:style>
  <w:style w:type="paragraph" w:styleId="BodyTextIndent3">
    <w:name w:val="Body Text Indent 3"/>
    <w:basedOn w:val="Normal"/>
    <w:link w:val="BodyTextIndent3Char"/>
    <w:uiPriority w:val="99"/>
    <w:rsid w:val="00160A9A"/>
    <w:pPr>
      <w:suppressAutoHyphens/>
      <w:spacing w:after="120"/>
      <w:ind w:left="283" w:firstLine="851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160A9A"/>
    <w:rPr>
      <w:rFonts w:cs="Times New Roman"/>
      <w:sz w:val="16"/>
      <w:szCs w:val="16"/>
    </w:rPr>
  </w:style>
  <w:style w:type="character" w:customStyle="1" w:styleId="af5">
    <w:name w:val="Гипертекстовая ссылка"/>
    <w:uiPriority w:val="99"/>
    <w:rsid w:val="00160A9A"/>
    <w:rPr>
      <w:color w:val="106BBE"/>
    </w:rPr>
  </w:style>
  <w:style w:type="paragraph" w:customStyle="1" w:styleId="af6">
    <w:name w:val="Информация об изменениях"/>
    <w:basedOn w:val="Normal"/>
    <w:next w:val="Normal"/>
    <w:uiPriority w:val="99"/>
    <w:rsid w:val="00160A9A"/>
    <w:pPr>
      <w:widowControl w:val="0"/>
      <w:autoSpaceDE w:val="0"/>
      <w:autoSpaceDN w:val="0"/>
      <w:adjustRightInd w:val="0"/>
      <w:spacing w:before="180"/>
      <w:ind w:left="360" w:right="360" w:firstLine="0"/>
    </w:pPr>
    <w:rPr>
      <w:rFonts w:ascii="Arial" w:hAnsi="Arial" w:cs="Arial"/>
      <w:color w:val="353842"/>
      <w:sz w:val="20"/>
      <w:szCs w:val="20"/>
      <w:shd w:val="clear" w:color="auto" w:fill="EAEFED"/>
    </w:rPr>
  </w:style>
  <w:style w:type="character" w:styleId="CommentReference">
    <w:name w:val="annotation reference"/>
    <w:basedOn w:val="DefaultParagraphFont"/>
    <w:uiPriority w:val="99"/>
    <w:rsid w:val="00160A9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160A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60A9A"/>
    <w:rPr>
      <w:rFonts w:cs="Times New Roman"/>
    </w:rPr>
  </w:style>
  <w:style w:type="paragraph" w:styleId="CommentSubject">
    <w:name w:val="annotation subject"/>
    <w:basedOn w:val="Normal"/>
    <w:link w:val="CommentSubjectChar"/>
    <w:uiPriority w:val="99"/>
    <w:rsid w:val="00160A9A"/>
    <w:pPr>
      <w:suppressAutoHyphens/>
      <w:ind w:firstLine="851"/>
    </w:pPr>
    <w:rPr>
      <w:b/>
      <w:bCs/>
      <w:sz w:val="28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160A9A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160A9A"/>
    <w:pPr>
      <w:spacing w:before="240"/>
      <w:ind w:left="851" w:right="567" w:hanging="567"/>
    </w:pPr>
    <w:rPr>
      <w:sz w:val="28"/>
      <w:szCs w:val="24"/>
    </w:rPr>
  </w:style>
  <w:style w:type="paragraph" w:customStyle="1" w:styleId="af7">
    <w:name w:val="Рисунок"/>
    <w:uiPriority w:val="99"/>
    <w:rsid w:val="00160A9A"/>
    <w:pPr>
      <w:keepNext/>
      <w:jc w:val="center"/>
    </w:pPr>
    <w:rPr>
      <w:sz w:val="28"/>
      <w:szCs w:val="24"/>
    </w:rPr>
  </w:style>
  <w:style w:type="paragraph" w:customStyle="1" w:styleId="50">
    <w:name w:val="Обычный5"/>
    <w:uiPriority w:val="99"/>
    <w:rsid w:val="00160A9A"/>
    <w:pPr>
      <w:widowControl w:val="0"/>
      <w:spacing w:before="240" w:line="280" w:lineRule="auto"/>
      <w:ind w:left="851" w:right="567" w:firstLine="560"/>
      <w:jc w:val="both"/>
    </w:pPr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160A9A"/>
    <w:pPr>
      <w:suppressAutoHyphens/>
      <w:spacing w:after="120" w:line="480" w:lineRule="auto"/>
      <w:ind w:firstLine="851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60A9A"/>
    <w:rPr>
      <w:rFonts w:cs="Times New Roman"/>
      <w:sz w:val="24"/>
      <w:szCs w:val="24"/>
    </w:rPr>
  </w:style>
  <w:style w:type="paragraph" w:customStyle="1" w:styleId="af8">
    <w:name w:val="ТАБЛИЦА_РАЗРЫВ"/>
    <w:uiPriority w:val="99"/>
    <w:rsid w:val="00160A9A"/>
    <w:pPr>
      <w:keepNext/>
      <w:spacing w:line="14" w:lineRule="auto"/>
    </w:pPr>
    <w:rPr>
      <w:sz w:val="2"/>
      <w:szCs w:val="2"/>
    </w:rPr>
  </w:style>
  <w:style w:type="paragraph" w:styleId="List">
    <w:name w:val="List"/>
    <w:basedOn w:val="Normal"/>
    <w:uiPriority w:val="99"/>
    <w:rsid w:val="00160A9A"/>
    <w:pPr>
      <w:suppressAutoHyphens/>
      <w:ind w:left="283" w:hanging="283"/>
      <w:contextualSpacing/>
    </w:pPr>
    <w:rPr>
      <w:sz w:val="28"/>
    </w:rPr>
  </w:style>
  <w:style w:type="paragraph" w:customStyle="1" w:styleId="af9">
    <w:name w:val="ТАБЛИЦА_Тескт_ЛЕВО"/>
    <w:basedOn w:val="a5"/>
    <w:uiPriority w:val="99"/>
    <w:rsid w:val="00160A9A"/>
    <w:pPr>
      <w:adjustRightInd w:val="0"/>
      <w:ind w:left="57" w:right="57"/>
      <w:jc w:val="left"/>
      <w:textAlignment w:val="baseline"/>
    </w:pPr>
  </w:style>
  <w:style w:type="character" w:customStyle="1" w:styleId="blk">
    <w:name w:val="blk"/>
    <w:basedOn w:val="DefaultParagraphFont"/>
    <w:uiPriority w:val="99"/>
    <w:rsid w:val="00160A9A"/>
    <w:rPr>
      <w:rFonts w:cs="Times New Roman"/>
    </w:rPr>
  </w:style>
  <w:style w:type="paragraph" w:customStyle="1" w:styleId="16">
    <w:name w:val="Титульный 16"/>
    <w:basedOn w:val="Normal"/>
    <w:uiPriority w:val="99"/>
    <w:rsid w:val="00160A9A"/>
    <w:pPr>
      <w:suppressAutoHyphens/>
      <w:adjustRightInd w:val="0"/>
      <w:ind w:firstLine="851"/>
      <w:jc w:val="center"/>
    </w:pPr>
    <w:rPr>
      <w:b/>
      <w:bCs/>
      <w:sz w:val="32"/>
      <w:szCs w:val="20"/>
    </w:rPr>
  </w:style>
  <w:style w:type="table" w:customStyle="1" w:styleId="17">
    <w:name w:val="Сетка таблицы светлая1"/>
    <w:uiPriority w:val="99"/>
    <w:rsid w:val="00160A9A"/>
    <w:rPr>
      <w:rFonts w:ascii="Calibri" w:hAnsi="Calibri"/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Таблица_Текст_ЦЕНТР"/>
    <w:basedOn w:val="Normal"/>
    <w:uiPriority w:val="99"/>
    <w:rsid w:val="00160A9A"/>
    <w:pPr>
      <w:keepLines/>
      <w:ind w:firstLine="0"/>
      <w:jc w:val="center"/>
    </w:pPr>
  </w:style>
  <w:style w:type="paragraph" w:customStyle="1" w:styleId="afb">
    <w:name w:val="Таблица_Текст_ЛЕВО"/>
    <w:basedOn w:val="afa"/>
    <w:uiPriority w:val="99"/>
    <w:rsid w:val="00160A9A"/>
    <w:pPr>
      <w:keepLines w:val="0"/>
      <w:ind w:left="28"/>
      <w:jc w:val="left"/>
    </w:pPr>
    <w:rPr>
      <w:rFonts w:cs="Courier New"/>
      <w:szCs w:val="20"/>
    </w:rPr>
  </w:style>
  <w:style w:type="paragraph" w:customStyle="1" w:styleId="Default">
    <w:name w:val="Default"/>
    <w:uiPriority w:val="99"/>
    <w:rsid w:val="00160A9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c">
    <w:name w:val="Стандарт"/>
    <w:basedOn w:val="BodyText"/>
    <w:link w:val="afd"/>
    <w:uiPriority w:val="99"/>
    <w:rsid w:val="00160A9A"/>
    <w:pPr>
      <w:widowControl w:val="0"/>
      <w:tabs>
        <w:tab w:val="clear" w:pos="10206"/>
      </w:tabs>
      <w:suppressAutoHyphens w:val="0"/>
      <w:spacing w:line="264" w:lineRule="auto"/>
      <w:ind w:firstLine="720"/>
    </w:pPr>
    <w:rPr>
      <w:szCs w:val="20"/>
    </w:rPr>
  </w:style>
  <w:style w:type="character" w:customStyle="1" w:styleId="afd">
    <w:name w:val="Стандарт Знак"/>
    <w:link w:val="afc"/>
    <w:uiPriority w:val="99"/>
    <w:locked/>
    <w:rsid w:val="00160A9A"/>
    <w:rPr>
      <w:snapToGrid w:val="0"/>
      <w:sz w:val="28"/>
    </w:rPr>
  </w:style>
  <w:style w:type="paragraph" w:customStyle="1" w:styleId="afe">
    <w:name w:val="Стиль курсив"/>
    <w:basedOn w:val="Normal"/>
    <w:uiPriority w:val="99"/>
    <w:rsid w:val="00160A9A"/>
    <w:pPr>
      <w:spacing w:before="240" w:after="240"/>
      <w:ind w:firstLine="851"/>
    </w:pPr>
    <w:rPr>
      <w:i/>
      <w:iCs/>
      <w:sz w:val="28"/>
    </w:rPr>
  </w:style>
  <w:style w:type="paragraph" w:customStyle="1" w:styleId="20">
    <w:name w:val="Абзац списка2"/>
    <w:basedOn w:val="Normal"/>
    <w:uiPriority w:val="99"/>
    <w:rsid w:val="00160A9A"/>
    <w:pPr>
      <w:spacing w:before="120" w:after="120"/>
      <w:ind w:left="720" w:firstLine="0"/>
      <w:contextualSpacing/>
    </w:pPr>
    <w:rPr>
      <w:rFonts w:ascii="Calibri" w:hAnsi="Calibri"/>
      <w:sz w:val="22"/>
      <w:szCs w:val="22"/>
    </w:rPr>
  </w:style>
  <w:style w:type="paragraph" w:customStyle="1" w:styleId="a">
    <w:name w:val="Маркированный ГП"/>
    <w:basedOn w:val="ListParagraph"/>
    <w:link w:val="aff"/>
    <w:uiPriority w:val="99"/>
    <w:rsid w:val="00160A9A"/>
    <w:pPr>
      <w:numPr>
        <w:numId w:val="15"/>
      </w:numPr>
      <w:spacing w:before="120" w:line="276" w:lineRule="auto"/>
      <w:jc w:val="both"/>
    </w:pPr>
  </w:style>
  <w:style w:type="character" w:customStyle="1" w:styleId="aff">
    <w:name w:val="Маркированный ГП Знак"/>
    <w:link w:val="a"/>
    <w:uiPriority w:val="99"/>
    <w:locked/>
    <w:rsid w:val="00160A9A"/>
    <w:rPr>
      <w:sz w:val="24"/>
      <w:szCs w:val="24"/>
    </w:rPr>
  </w:style>
  <w:style w:type="paragraph" w:customStyle="1" w:styleId="aff0">
    <w:name w:val="Обычный_титульный"/>
    <w:basedOn w:val="Normal"/>
    <w:uiPriority w:val="99"/>
    <w:rsid w:val="00160A9A"/>
    <w:pPr>
      <w:suppressAutoHyphens/>
      <w:ind w:firstLine="851"/>
    </w:pPr>
    <w:rPr>
      <w:color w:val="000000"/>
      <w:sz w:val="28"/>
    </w:rPr>
  </w:style>
  <w:style w:type="character" w:customStyle="1" w:styleId="18">
    <w:name w:val="Неразрешенное упоминание1"/>
    <w:uiPriority w:val="99"/>
    <w:semiHidden/>
    <w:rsid w:val="00160A9A"/>
    <w:rPr>
      <w:color w:val="605E5C"/>
      <w:shd w:val="clear" w:color="auto" w:fill="E1DFDD"/>
    </w:rPr>
  </w:style>
  <w:style w:type="paragraph" w:customStyle="1" w:styleId="aff1">
    <w:name w:val="Кол.уч"/>
    <w:basedOn w:val="Header"/>
    <w:uiPriority w:val="99"/>
    <w:rsid w:val="00160A9A"/>
    <w:pPr>
      <w:ind w:firstLine="0"/>
      <w:jc w:val="center"/>
    </w:pPr>
    <w:rPr>
      <w:rFonts w:ascii="Arial Narrow" w:hAnsi="Arial Narrow"/>
      <w:spacing w:val="-14"/>
      <w:sz w:val="22"/>
      <w:szCs w:val="20"/>
    </w:rPr>
  </w:style>
  <w:style w:type="paragraph" w:customStyle="1" w:styleId="aff2">
    <w:name w:val="Выделение главного"/>
    <w:basedOn w:val="Normal"/>
    <w:next w:val="Normal"/>
    <w:link w:val="aff3"/>
    <w:uiPriority w:val="99"/>
    <w:rsid w:val="00160A9A"/>
    <w:pPr>
      <w:spacing w:before="240" w:after="240"/>
      <w:ind w:firstLine="851"/>
      <w:contextualSpacing/>
    </w:pPr>
    <w:rPr>
      <w:b/>
      <w:i/>
      <w:sz w:val="28"/>
    </w:rPr>
  </w:style>
  <w:style w:type="character" w:customStyle="1" w:styleId="aff3">
    <w:name w:val="Выделение главного Знак"/>
    <w:link w:val="aff2"/>
    <w:uiPriority w:val="99"/>
    <w:locked/>
    <w:rsid w:val="00160A9A"/>
    <w:rPr>
      <w:b/>
      <w:i/>
      <w:sz w:val="24"/>
    </w:rPr>
  </w:style>
  <w:style w:type="paragraph" w:customStyle="1" w:styleId="aff4">
    <w:name w:val="Абзац"/>
    <w:link w:val="aff5"/>
    <w:uiPriority w:val="99"/>
    <w:rsid w:val="00160A9A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5">
    <w:name w:val="Абзац Знак"/>
    <w:link w:val="aff4"/>
    <w:uiPriority w:val="99"/>
    <w:locked/>
    <w:rsid w:val="00160A9A"/>
    <w:rPr>
      <w:sz w:val="24"/>
    </w:rPr>
  </w:style>
  <w:style w:type="paragraph" w:customStyle="1" w:styleId="12">
    <w:name w:val="Список_маркерный_1"/>
    <w:basedOn w:val="Normal"/>
    <w:link w:val="19"/>
    <w:uiPriority w:val="99"/>
    <w:rsid w:val="00160A9A"/>
    <w:pPr>
      <w:numPr>
        <w:numId w:val="16"/>
      </w:numPr>
      <w:tabs>
        <w:tab w:val="left" w:pos="993"/>
      </w:tabs>
      <w:spacing w:before="100"/>
      <w:ind w:left="993" w:hanging="426"/>
    </w:pPr>
  </w:style>
  <w:style w:type="character" w:customStyle="1" w:styleId="19">
    <w:name w:val="Список_маркерный_1 Знак"/>
    <w:link w:val="12"/>
    <w:uiPriority w:val="99"/>
    <w:locked/>
    <w:rsid w:val="00160A9A"/>
    <w:rPr>
      <w:sz w:val="24"/>
      <w:szCs w:val="24"/>
    </w:rPr>
  </w:style>
  <w:style w:type="paragraph" w:customStyle="1" w:styleId="aff6">
    <w:name w:val="Обычный текст"/>
    <w:basedOn w:val="Normal"/>
    <w:uiPriority w:val="99"/>
    <w:rsid w:val="00160A9A"/>
    <w:pPr>
      <w:ind w:firstLine="709"/>
    </w:pPr>
    <w:rPr>
      <w:lang w:val="en-US" w:eastAsia="ar-SA"/>
    </w:rPr>
  </w:style>
  <w:style w:type="paragraph" w:customStyle="1" w:styleId="10">
    <w:name w:val="Список 1)"/>
    <w:basedOn w:val="Normal"/>
    <w:uiPriority w:val="99"/>
    <w:rsid w:val="00160A9A"/>
    <w:pPr>
      <w:numPr>
        <w:numId w:val="17"/>
      </w:numPr>
      <w:spacing w:after="60"/>
    </w:pPr>
  </w:style>
  <w:style w:type="paragraph" w:styleId="Caption">
    <w:name w:val="caption"/>
    <w:basedOn w:val="Normal"/>
    <w:next w:val="Normal"/>
    <w:link w:val="CaptionChar"/>
    <w:uiPriority w:val="99"/>
    <w:qFormat/>
    <w:rsid w:val="00160A9A"/>
    <w:pPr>
      <w:spacing w:before="240" w:after="60" w:line="259" w:lineRule="auto"/>
      <w:ind w:firstLine="0"/>
      <w:jc w:val="left"/>
      <w:outlineLvl w:val="4"/>
    </w:pPr>
    <w:rPr>
      <w:sz w:val="26"/>
      <w:szCs w:val="20"/>
    </w:rPr>
  </w:style>
  <w:style w:type="character" w:customStyle="1" w:styleId="CaptionChar">
    <w:name w:val="Caption Char"/>
    <w:link w:val="Caption"/>
    <w:uiPriority w:val="99"/>
    <w:locked/>
    <w:rsid w:val="00160A9A"/>
    <w:rPr>
      <w:rFonts w:eastAsia="Times New Roman"/>
      <w:sz w:val="26"/>
    </w:rPr>
  </w:style>
  <w:style w:type="paragraph" w:customStyle="1" w:styleId="aff7">
    <w:name w:val="Обычный в таблице"/>
    <w:basedOn w:val="Normal"/>
    <w:uiPriority w:val="99"/>
    <w:rsid w:val="00160A9A"/>
    <w:pPr>
      <w:suppressAutoHyphens/>
      <w:spacing w:after="160" w:line="259" w:lineRule="auto"/>
      <w:ind w:hanging="6"/>
      <w:jc w:val="center"/>
    </w:pPr>
    <w:rPr>
      <w:kern w:val="2"/>
      <w:sz w:val="22"/>
      <w:lang w:bidi="hi-IN"/>
    </w:rPr>
  </w:style>
  <w:style w:type="character" w:customStyle="1" w:styleId="1a">
    <w:name w:val="Маркированный_1 Знак"/>
    <w:link w:val="1"/>
    <w:uiPriority w:val="99"/>
    <w:semiHidden/>
    <w:locked/>
    <w:rsid w:val="00160A9A"/>
    <w:rPr>
      <w:sz w:val="24"/>
      <w:szCs w:val="24"/>
    </w:rPr>
  </w:style>
  <w:style w:type="paragraph" w:customStyle="1" w:styleId="1">
    <w:name w:val="Маркированный_1"/>
    <w:basedOn w:val="Normal"/>
    <w:link w:val="1a"/>
    <w:uiPriority w:val="99"/>
    <w:semiHidden/>
    <w:rsid w:val="00160A9A"/>
    <w:pPr>
      <w:numPr>
        <w:numId w:val="18"/>
      </w:numPr>
      <w:spacing w:after="160" w:line="360" w:lineRule="auto"/>
    </w:pPr>
  </w:style>
  <w:style w:type="paragraph" w:customStyle="1" w:styleId="11">
    <w:name w:val="Маркированный_1 Знак Знак"/>
    <w:basedOn w:val="Normal"/>
    <w:uiPriority w:val="99"/>
    <w:rsid w:val="00160A9A"/>
    <w:pPr>
      <w:numPr>
        <w:ilvl w:val="1"/>
        <w:numId w:val="19"/>
      </w:numPr>
      <w:tabs>
        <w:tab w:val="left" w:pos="900"/>
      </w:tabs>
      <w:spacing w:after="160" w:line="360" w:lineRule="auto"/>
    </w:pPr>
  </w:style>
  <w:style w:type="paragraph" w:styleId="HTMLPreformatted">
    <w:name w:val="HTML Preformatted"/>
    <w:basedOn w:val="Normal"/>
    <w:link w:val="HTMLPreformattedChar"/>
    <w:uiPriority w:val="99"/>
    <w:rsid w:val="00160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firstLine="851"/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160A9A"/>
    <w:rPr>
      <w:rFonts w:ascii="Courier New" w:hAnsi="Courier New" w:cs="Times New Roman"/>
    </w:rPr>
  </w:style>
  <w:style w:type="paragraph" w:styleId="TOC8">
    <w:name w:val="toc 8"/>
    <w:basedOn w:val="Normal"/>
    <w:next w:val="Normal"/>
    <w:autoRedefine/>
    <w:uiPriority w:val="99"/>
    <w:rsid w:val="00160A9A"/>
    <w:pPr>
      <w:spacing w:after="100" w:line="276" w:lineRule="auto"/>
      <w:ind w:left="1540" w:firstLine="0"/>
      <w:jc w:val="left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99"/>
    <w:rsid w:val="00160A9A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character" w:customStyle="1" w:styleId="MacroTextChar">
    <w:name w:val="Macro Text Char"/>
    <w:link w:val="MacroText"/>
    <w:uiPriority w:val="99"/>
    <w:locked/>
    <w:rsid w:val="00160A9A"/>
    <w:rPr>
      <w:rFonts w:ascii="Consolas" w:hAnsi="Consolas"/>
      <w:sz w:val="16"/>
      <w:lang w:val="ru-RU" w:eastAsia="ru-RU"/>
    </w:rPr>
  </w:style>
  <w:style w:type="paragraph" w:styleId="MacroText">
    <w:name w:val="macro"/>
    <w:link w:val="MacroTextChar"/>
    <w:uiPriority w:val="99"/>
    <w:rsid w:val="00160A9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00"/>
      <w:ind w:left="568" w:right="567" w:hanging="284"/>
      <w:jc w:val="both"/>
    </w:pPr>
    <w:rPr>
      <w:rFonts w:ascii="Consolas" w:hAnsi="Consolas"/>
      <w:sz w:val="16"/>
      <w:szCs w:val="20"/>
    </w:rPr>
  </w:style>
  <w:style w:type="character" w:customStyle="1" w:styleId="MacroTextChar1">
    <w:name w:val="Macro Text Char1"/>
    <w:basedOn w:val="DefaultParagraphFont"/>
    <w:link w:val="MacroText"/>
    <w:uiPriority w:val="99"/>
    <w:semiHidden/>
    <w:rsid w:val="00393473"/>
    <w:rPr>
      <w:rFonts w:ascii="Courier New" w:hAnsi="Courier New" w:cs="Courier New"/>
      <w:sz w:val="20"/>
      <w:szCs w:val="20"/>
    </w:rPr>
  </w:style>
  <w:style w:type="character" w:customStyle="1" w:styleId="1b">
    <w:name w:val="Текст макроса Знак1"/>
    <w:basedOn w:val="DefaultParagraphFont"/>
    <w:uiPriority w:val="99"/>
    <w:semiHidden/>
    <w:rsid w:val="00160A9A"/>
    <w:rPr>
      <w:rFonts w:ascii="Consolas" w:hAnsi="Consolas" w:cs="Times New Roman"/>
    </w:rPr>
  </w:style>
  <w:style w:type="character" w:customStyle="1" w:styleId="BodyTextFirstIndent2Char">
    <w:name w:val="Body Text First Indent 2 Char"/>
    <w:link w:val="BodyTextFirstIndent2"/>
    <w:uiPriority w:val="99"/>
    <w:locked/>
    <w:rsid w:val="00160A9A"/>
  </w:style>
  <w:style w:type="paragraph" w:styleId="BodyTextFirstIndent2">
    <w:name w:val="Body Text First Indent 2"/>
    <w:basedOn w:val="BodyTextIndent"/>
    <w:link w:val="BodyTextFirstIndent2Char"/>
    <w:uiPriority w:val="99"/>
    <w:rsid w:val="00160A9A"/>
    <w:pPr>
      <w:spacing w:after="120" w:line="240" w:lineRule="auto"/>
      <w:ind w:left="283" w:firstLine="210"/>
      <w:jc w:val="left"/>
    </w:pPr>
    <w:rPr>
      <w:sz w:val="20"/>
    </w:rPr>
  </w:style>
  <w:style w:type="character" w:customStyle="1" w:styleId="BodyTextFirstIndent2Char1">
    <w:name w:val="Body Text First Indent 2 Char1"/>
    <w:basedOn w:val="BodyTextIndentChar"/>
    <w:link w:val="BodyTextFirstIndent2"/>
    <w:uiPriority w:val="99"/>
    <w:semiHidden/>
    <w:rsid w:val="00393473"/>
    <w:rPr>
      <w:sz w:val="24"/>
      <w:szCs w:val="24"/>
    </w:rPr>
  </w:style>
  <w:style w:type="character" w:customStyle="1" w:styleId="21">
    <w:name w:val="Красная строка 2 Знак1"/>
    <w:basedOn w:val="BodyTextIndentChar"/>
    <w:uiPriority w:val="99"/>
    <w:semiHidden/>
    <w:rsid w:val="00160A9A"/>
  </w:style>
  <w:style w:type="character" w:customStyle="1" w:styleId="NoteHeadingChar">
    <w:name w:val="Note Heading Char"/>
    <w:link w:val="NoteHeading"/>
    <w:uiPriority w:val="99"/>
    <w:locked/>
    <w:rsid w:val="00160A9A"/>
    <w:rPr>
      <w:rFonts w:ascii="Arial" w:hAnsi="Arial"/>
      <w:b/>
      <w:sz w:val="24"/>
    </w:rPr>
  </w:style>
  <w:style w:type="paragraph" w:styleId="NoteHeading">
    <w:name w:val="Note Heading"/>
    <w:basedOn w:val="Normal"/>
    <w:next w:val="Normal"/>
    <w:link w:val="NoteHeadingChar"/>
    <w:uiPriority w:val="99"/>
    <w:rsid w:val="00160A9A"/>
    <w:pPr>
      <w:ind w:firstLine="0"/>
      <w:jc w:val="center"/>
    </w:pPr>
    <w:rPr>
      <w:rFonts w:ascii="Arial" w:hAnsi="Arial"/>
      <w:b/>
      <w:sz w:val="32"/>
    </w:rPr>
  </w:style>
  <w:style w:type="character" w:customStyle="1" w:styleId="NoteHeadingChar1">
    <w:name w:val="Note Heading Char1"/>
    <w:basedOn w:val="DefaultParagraphFont"/>
    <w:link w:val="NoteHeading"/>
    <w:uiPriority w:val="99"/>
    <w:semiHidden/>
    <w:rsid w:val="00393473"/>
    <w:rPr>
      <w:sz w:val="24"/>
      <w:szCs w:val="24"/>
    </w:rPr>
  </w:style>
  <w:style w:type="character" w:customStyle="1" w:styleId="1c">
    <w:name w:val="Заголовок записки Знак1"/>
    <w:basedOn w:val="DefaultParagraphFont"/>
    <w:uiPriority w:val="99"/>
    <w:semiHidden/>
    <w:rsid w:val="00160A9A"/>
    <w:rPr>
      <w:rFonts w:cs="Times New Roman"/>
      <w:sz w:val="24"/>
      <w:szCs w:val="24"/>
    </w:rPr>
  </w:style>
  <w:style w:type="character" w:customStyle="1" w:styleId="PlainTextChar">
    <w:name w:val="Plain Text Char"/>
    <w:link w:val="PlainText"/>
    <w:uiPriority w:val="99"/>
    <w:locked/>
    <w:rsid w:val="00160A9A"/>
    <w:rPr>
      <w:rFonts w:ascii="Courier New" w:hAnsi="Courier New"/>
    </w:rPr>
  </w:style>
  <w:style w:type="paragraph" w:styleId="PlainText">
    <w:name w:val="Plain Text"/>
    <w:basedOn w:val="Normal"/>
    <w:link w:val="PlainTextChar"/>
    <w:uiPriority w:val="99"/>
    <w:rsid w:val="00160A9A"/>
    <w:pPr>
      <w:suppressAutoHyphens/>
      <w:ind w:firstLine="851"/>
    </w:pPr>
    <w:rPr>
      <w:rFonts w:ascii="Courier New" w:hAnsi="Courier New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393473"/>
    <w:rPr>
      <w:rFonts w:ascii="Courier New" w:hAnsi="Courier New" w:cs="Courier New"/>
      <w:sz w:val="20"/>
      <w:szCs w:val="20"/>
    </w:rPr>
  </w:style>
  <w:style w:type="character" w:customStyle="1" w:styleId="1d">
    <w:name w:val="Текст Знак1"/>
    <w:basedOn w:val="DefaultParagraphFont"/>
    <w:uiPriority w:val="99"/>
    <w:semiHidden/>
    <w:rsid w:val="00160A9A"/>
    <w:rPr>
      <w:rFonts w:ascii="Consolas" w:hAnsi="Consolas" w:cs="Times New Roman"/>
      <w:sz w:val="21"/>
      <w:szCs w:val="21"/>
    </w:rPr>
  </w:style>
  <w:style w:type="paragraph" w:customStyle="1" w:styleId="aff8">
    <w:name w:val="Приложение_РИСУНОК"/>
    <w:uiPriority w:val="99"/>
    <w:rsid w:val="00160A9A"/>
    <w:pPr>
      <w:jc w:val="center"/>
    </w:pPr>
    <w:rPr>
      <w:noProof/>
      <w:sz w:val="28"/>
      <w:szCs w:val="28"/>
    </w:rPr>
  </w:style>
  <w:style w:type="character" w:customStyle="1" w:styleId="1e">
    <w:name w:val="Подзаголовок 1 Знак"/>
    <w:link w:val="1f"/>
    <w:uiPriority w:val="99"/>
    <w:locked/>
    <w:rsid w:val="00160A9A"/>
    <w:rPr>
      <w:b/>
      <w:sz w:val="28"/>
      <w:u w:val="single"/>
    </w:rPr>
  </w:style>
  <w:style w:type="paragraph" w:customStyle="1" w:styleId="1f">
    <w:name w:val="Подзаголовок 1"/>
    <w:basedOn w:val="Normal"/>
    <w:next w:val="Normal"/>
    <w:link w:val="1e"/>
    <w:uiPriority w:val="99"/>
    <w:rsid w:val="00160A9A"/>
    <w:pPr>
      <w:keepNext/>
      <w:keepLines/>
      <w:suppressAutoHyphens/>
      <w:spacing w:before="360" w:after="120"/>
      <w:ind w:firstLine="851"/>
    </w:pPr>
    <w:rPr>
      <w:b/>
      <w:sz w:val="28"/>
      <w:szCs w:val="28"/>
      <w:u w:val="single"/>
    </w:rPr>
  </w:style>
  <w:style w:type="character" w:customStyle="1" w:styleId="aff9">
    <w:name w:val="Приложение_НОМЕР Знак"/>
    <w:link w:val="affa"/>
    <w:uiPriority w:val="99"/>
    <w:locked/>
    <w:rsid w:val="00160A9A"/>
    <w:rPr>
      <w:sz w:val="28"/>
    </w:rPr>
  </w:style>
  <w:style w:type="paragraph" w:customStyle="1" w:styleId="affa">
    <w:name w:val="Приложение_НОМЕР"/>
    <w:next w:val="affb"/>
    <w:link w:val="aff9"/>
    <w:uiPriority w:val="99"/>
    <w:rsid w:val="00160A9A"/>
    <w:pPr>
      <w:keepNext/>
      <w:pageBreakBefore/>
      <w:spacing w:after="120"/>
      <w:jc w:val="right"/>
      <w:outlineLvl w:val="1"/>
    </w:pPr>
    <w:rPr>
      <w:sz w:val="28"/>
      <w:szCs w:val="28"/>
    </w:rPr>
  </w:style>
  <w:style w:type="paragraph" w:customStyle="1" w:styleId="affb">
    <w:name w:val="Приложение_НАЗВАНИЕ"/>
    <w:basedOn w:val="Normal"/>
    <w:next w:val="aff8"/>
    <w:link w:val="affc"/>
    <w:uiPriority w:val="99"/>
    <w:rsid w:val="00160A9A"/>
    <w:pPr>
      <w:keepNext/>
      <w:suppressAutoHyphens/>
      <w:spacing w:after="120"/>
      <w:ind w:firstLine="0"/>
      <w:jc w:val="center"/>
    </w:pPr>
    <w:rPr>
      <w:b/>
      <w:sz w:val="28"/>
      <w:szCs w:val="28"/>
    </w:rPr>
  </w:style>
  <w:style w:type="character" w:customStyle="1" w:styleId="affc">
    <w:name w:val="Приложение_НАЗВАНИЕ Знак"/>
    <w:link w:val="affb"/>
    <w:uiPriority w:val="99"/>
    <w:locked/>
    <w:rsid w:val="00160A9A"/>
    <w:rPr>
      <w:b/>
      <w:sz w:val="28"/>
    </w:rPr>
  </w:style>
  <w:style w:type="character" w:customStyle="1" w:styleId="affd">
    <w:name w:val="Приложение_РАЗДЕЛ Знак"/>
    <w:link w:val="affe"/>
    <w:uiPriority w:val="99"/>
    <w:locked/>
    <w:rsid w:val="00160A9A"/>
    <w:rPr>
      <w:b/>
      <w:sz w:val="28"/>
    </w:rPr>
  </w:style>
  <w:style w:type="paragraph" w:customStyle="1" w:styleId="affe">
    <w:name w:val="Приложение_РАЗДЕЛ"/>
    <w:basedOn w:val="affa"/>
    <w:next w:val="affa"/>
    <w:link w:val="affd"/>
    <w:uiPriority w:val="99"/>
    <w:rsid w:val="00160A9A"/>
    <w:pPr>
      <w:pageBreakBefore w:val="0"/>
      <w:jc w:val="center"/>
      <w:outlineLvl w:val="0"/>
    </w:pPr>
    <w:rPr>
      <w:b/>
      <w:sz w:val="36"/>
    </w:rPr>
  </w:style>
  <w:style w:type="character" w:customStyle="1" w:styleId="afff">
    <w:name w:val="Приложение_НОМЕР Продолжение Знак"/>
    <w:link w:val="afff0"/>
    <w:uiPriority w:val="99"/>
    <w:locked/>
    <w:rsid w:val="00160A9A"/>
    <w:rPr>
      <w:noProof/>
      <w:sz w:val="28"/>
      <w:lang w:val="ru-RU" w:eastAsia="ru-RU"/>
    </w:rPr>
  </w:style>
  <w:style w:type="paragraph" w:customStyle="1" w:styleId="afff0">
    <w:name w:val="Приложение_НОМЕР Продолжение"/>
    <w:next w:val="aff8"/>
    <w:link w:val="afff"/>
    <w:uiPriority w:val="99"/>
    <w:rsid w:val="00160A9A"/>
    <w:pPr>
      <w:keepNext/>
      <w:pageBreakBefore/>
      <w:spacing w:after="120"/>
      <w:jc w:val="right"/>
    </w:pPr>
    <w:rPr>
      <w:noProof/>
      <w:sz w:val="28"/>
      <w:szCs w:val="28"/>
    </w:rPr>
  </w:style>
  <w:style w:type="paragraph" w:customStyle="1" w:styleId="afff1">
    <w:name w:val="Рисунок_НАЗВАНИЕ"/>
    <w:next w:val="Normal"/>
    <w:uiPriority w:val="99"/>
    <w:rsid w:val="00160A9A"/>
    <w:pPr>
      <w:keepLines/>
      <w:suppressAutoHyphens/>
      <w:spacing w:before="120"/>
      <w:jc w:val="center"/>
    </w:pPr>
    <w:rPr>
      <w:sz w:val="28"/>
      <w:lang w:eastAsia="en-US"/>
    </w:rPr>
  </w:style>
  <w:style w:type="character" w:customStyle="1" w:styleId="afff2">
    <w:name w:val="Примечание Знак"/>
    <w:uiPriority w:val="99"/>
    <w:locked/>
    <w:rsid w:val="00160A9A"/>
    <w:rPr>
      <w:rFonts w:ascii="Calibri" w:eastAsia="Times New Roman" w:hAnsi="Calibri"/>
      <w:sz w:val="28"/>
    </w:rPr>
  </w:style>
  <w:style w:type="character" w:customStyle="1" w:styleId="22">
    <w:name w:val="Подзаголовок 2 Знак"/>
    <w:link w:val="23"/>
    <w:uiPriority w:val="99"/>
    <w:locked/>
    <w:rsid w:val="00160A9A"/>
    <w:rPr>
      <w:i/>
      <w:sz w:val="28"/>
      <w:u w:val="single"/>
    </w:rPr>
  </w:style>
  <w:style w:type="paragraph" w:customStyle="1" w:styleId="23">
    <w:name w:val="Подзаголовок 2"/>
    <w:basedOn w:val="BodyText"/>
    <w:next w:val="Normal"/>
    <w:link w:val="22"/>
    <w:uiPriority w:val="99"/>
    <w:rsid w:val="00160A9A"/>
    <w:pPr>
      <w:keepNext/>
      <w:tabs>
        <w:tab w:val="clear" w:pos="10206"/>
      </w:tabs>
      <w:suppressAutoHyphens w:val="0"/>
      <w:spacing w:before="300" w:after="120"/>
      <w:ind w:firstLine="851"/>
      <w:jc w:val="left"/>
    </w:pPr>
    <w:rPr>
      <w:i/>
      <w:szCs w:val="28"/>
      <w:u w:val="single"/>
    </w:rPr>
  </w:style>
  <w:style w:type="paragraph" w:customStyle="1" w:styleId="32">
    <w:name w:val="Подзаголовок 3"/>
    <w:basedOn w:val="23"/>
    <w:next w:val="Normal"/>
    <w:uiPriority w:val="99"/>
    <w:rsid w:val="00160A9A"/>
    <w:pPr>
      <w:keepLines/>
      <w:spacing w:before="240" w:after="60"/>
    </w:pPr>
    <w:rPr>
      <w:b/>
      <w:i w:val="0"/>
      <w:u w:val="none"/>
    </w:rPr>
  </w:style>
  <w:style w:type="paragraph" w:customStyle="1" w:styleId="40">
    <w:name w:val="Подзаголовок 4"/>
    <w:basedOn w:val="32"/>
    <w:next w:val="Normal"/>
    <w:uiPriority w:val="99"/>
    <w:rsid w:val="00160A9A"/>
    <w:pPr>
      <w:suppressAutoHyphens/>
      <w:spacing w:before="180"/>
    </w:pPr>
    <w:rPr>
      <w:b w:val="0"/>
      <w:i/>
    </w:rPr>
  </w:style>
  <w:style w:type="paragraph" w:customStyle="1" w:styleId="afff3">
    <w:name w:val="Краткий обратный адрес"/>
    <w:basedOn w:val="Normal"/>
    <w:uiPriority w:val="99"/>
    <w:rsid w:val="00160A9A"/>
    <w:pPr>
      <w:suppressAutoHyphens/>
      <w:ind w:firstLine="851"/>
    </w:pPr>
    <w:rPr>
      <w:sz w:val="28"/>
    </w:rPr>
  </w:style>
  <w:style w:type="paragraph" w:customStyle="1" w:styleId="afff4">
    <w:name w:val="Заголовок таблицы"/>
    <w:basedOn w:val="Normal"/>
    <w:uiPriority w:val="99"/>
    <w:rsid w:val="00160A9A"/>
    <w:pPr>
      <w:widowControl w:val="0"/>
      <w:suppressLineNumbers/>
      <w:suppressAutoHyphens/>
      <w:ind w:firstLine="851"/>
      <w:jc w:val="center"/>
    </w:pPr>
    <w:rPr>
      <w:rFonts w:ascii="Nimbus Roman No9 L" w:hAnsi="Nimbus Roman No9 L"/>
      <w:b/>
      <w:bCs/>
      <w:i/>
      <w:iCs/>
      <w:sz w:val="28"/>
    </w:rPr>
  </w:style>
  <w:style w:type="character" w:customStyle="1" w:styleId="1f0">
    <w:name w:val="Основной текст с отступом.об1 Знак"/>
    <w:link w:val="1f1"/>
    <w:uiPriority w:val="99"/>
    <w:locked/>
    <w:rsid w:val="00160A9A"/>
    <w:rPr>
      <w:snapToGrid w:val="0"/>
      <w:sz w:val="28"/>
      <w:lang w:val="en-US"/>
    </w:rPr>
  </w:style>
  <w:style w:type="paragraph" w:customStyle="1" w:styleId="1f1">
    <w:name w:val="Основной текст с отступом.об1"/>
    <w:basedOn w:val="Normal"/>
    <w:link w:val="1f0"/>
    <w:uiPriority w:val="99"/>
    <w:rsid w:val="00160A9A"/>
    <w:pPr>
      <w:snapToGrid w:val="0"/>
      <w:spacing w:line="240" w:lineRule="atLeast"/>
      <w:ind w:firstLine="709"/>
    </w:pPr>
    <w:rPr>
      <w:sz w:val="28"/>
      <w:szCs w:val="20"/>
      <w:lang w:val="en-US"/>
    </w:rPr>
  </w:style>
  <w:style w:type="paragraph" w:customStyle="1" w:styleId="210">
    <w:name w:val="Основной текст с отступом 21"/>
    <w:basedOn w:val="Normal"/>
    <w:uiPriority w:val="99"/>
    <w:rsid w:val="00160A9A"/>
    <w:pPr>
      <w:spacing w:line="240" w:lineRule="atLeast"/>
      <w:ind w:firstLine="709"/>
    </w:pPr>
    <w:rPr>
      <w:rFonts w:ascii="Arial" w:hAnsi="Arial"/>
      <w:sz w:val="23"/>
      <w:szCs w:val="20"/>
    </w:rPr>
  </w:style>
  <w:style w:type="paragraph" w:customStyle="1" w:styleId="1f2">
    <w:name w:val="Стиль1"/>
    <w:basedOn w:val="Heading3"/>
    <w:autoRedefine/>
    <w:uiPriority w:val="99"/>
    <w:rsid w:val="00160A9A"/>
    <w:pPr>
      <w:keepLines/>
      <w:suppressAutoHyphens/>
      <w:spacing w:before="360" w:after="180"/>
      <w:ind w:firstLine="0"/>
      <w:jc w:val="center"/>
    </w:pPr>
    <w:rPr>
      <w:sz w:val="28"/>
      <w:szCs w:val="22"/>
      <w:lang w:eastAsia="en-US"/>
    </w:rPr>
  </w:style>
  <w:style w:type="paragraph" w:customStyle="1" w:styleId="211">
    <w:name w:val="Основной текст 21"/>
    <w:basedOn w:val="Normal"/>
    <w:uiPriority w:val="99"/>
    <w:rsid w:val="00160A9A"/>
    <w:pPr>
      <w:overflowPunct w:val="0"/>
      <w:autoSpaceDE w:val="0"/>
      <w:autoSpaceDN w:val="0"/>
      <w:adjustRightInd w:val="0"/>
      <w:ind w:firstLine="720"/>
    </w:pPr>
    <w:rPr>
      <w:szCs w:val="20"/>
    </w:rPr>
  </w:style>
  <w:style w:type="character" w:customStyle="1" w:styleId="1f3">
    <w:name w:val="Основной шрифт абзаца1"/>
    <w:uiPriority w:val="99"/>
    <w:rsid w:val="00160A9A"/>
    <w:rPr>
      <w:rFonts w:ascii="Arial" w:hAnsi="Arial"/>
      <w:sz w:val="26"/>
    </w:rPr>
  </w:style>
  <w:style w:type="paragraph" w:styleId="BlockText">
    <w:name w:val="Block Text"/>
    <w:basedOn w:val="Normal"/>
    <w:uiPriority w:val="99"/>
    <w:rsid w:val="00160A9A"/>
    <w:pPr>
      <w:ind w:left="-57" w:right="-284" w:firstLine="709"/>
    </w:pPr>
    <w:rPr>
      <w:bCs/>
      <w:sz w:val="28"/>
    </w:rPr>
  </w:style>
  <w:style w:type="paragraph" w:styleId="BodyText3">
    <w:name w:val="Body Text 3"/>
    <w:basedOn w:val="Normal"/>
    <w:link w:val="BodyText3Char"/>
    <w:uiPriority w:val="99"/>
    <w:rsid w:val="00160A9A"/>
    <w:pPr>
      <w:spacing w:after="120"/>
      <w:ind w:firstLine="0"/>
      <w:jc w:val="left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160A9A"/>
    <w:rPr>
      <w:rFonts w:cs="Times New Roman"/>
      <w:sz w:val="16"/>
      <w:szCs w:val="16"/>
    </w:rPr>
  </w:style>
  <w:style w:type="paragraph" w:customStyle="1" w:styleId="33">
    <w:name w:val="Основной текст3"/>
    <w:basedOn w:val="Normal"/>
    <w:uiPriority w:val="99"/>
    <w:rsid w:val="00160A9A"/>
    <w:pPr>
      <w:widowControl w:val="0"/>
      <w:shd w:val="clear" w:color="auto" w:fill="FFFFFF"/>
      <w:spacing w:after="180" w:line="240" w:lineRule="atLeast"/>
      <w:ind w:hanging="480"/>
      <w:jc w:val="left"/>
    </w:pPr>
    <w:rPr>
      <w:rFonts w:ascii="Calibri" w:hAnsi="Calibri"/>
      <w:sz w:val="20"/>
      <w:szCs w:val="20"/>
    </w:rPr>
  </w:style>
  <w:style w:type="paragraph" w:styleId="List2">
    <w:name w:val="List 2"/>
    <w:basedOn w:val="Normal"/>
    <w:uiPriority w:val="99"/>
    <w:rsid w:val="00160A9A"/>
    <w:pPr>
      <w:suppressAutoHyphens/>
      <w:adjustRightInd w:val="0"/>
      <w:ind w:left="566" w:hanging="283"/>
      <w:contextualSpacing/>
      <w:textAlignment w:val="baseline"/>
    </w:pPr>
    <w:rPr>
      <w:sz w:val="28"/>
    </w:rPr>
  </w:style>
  <w:style w:type="table" w:customStyle="1" w:styleId="212">
    <w:name w:val="Таблица простая 21"/>
    <w:uiPriority w:val="99"/>
    <w:rsid w:val="00160A9A"/>
    <w:rPr>
      <w:rFonts w:ascii="Calibri" w:hAnsi="Calibri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fff5">
    <w:name w:val="Титульный лист"/>
    <w:basedOn w:val="Normal"/>
    <w:uiPriority w:val="99"/>
    <w:rsid w:val="00160A9A"/>
    <w:pPr>
      <w:ind w:firstLine="0"/>
      <w:jc w:val="center"/>
    </w:pPr>
    <w:rPr>
      <w:rFonts w:ascii="Calibri" w:hAnsi="Calibri" w:cs="Calibri"/>
      <w:color w:val="595959"/>
      <w:lang w:eastAsia="en-US"/>
    </w:rPr>
  </w:style>
  <w:style w:type="paragraph" w:customStyle="1" w:styleId="ConsPlusTitle">
    <w:name w:val="ConsPlusTitle"/>
    <w:uiPriority w:val="99"/>
    <w:rsid w:val="00160A9A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character" w:customStyle="1" w:styleId="oqoid">
    <w:name w:val="_oqoid"/>
    <w:basedOn w:val="DefaultParagraphFont"/>
    <w:uiPriority w:val="99"/>
    <w:rsid w:val="00160A9A"/>
    <w:rPr>
      <w:rFonts w:cs="Times New Roman"/>
    </w:rPr>
  </w:style>
  <w:style w:type="paragraph" w:customStyle="1" w:styleId="HEADERTEXT">
    <w:name w:val=".HEADERTEXT"/>
    <w:uiPriority w:val="99"/>
    <w:rsid w:val="00160A9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fff6">
    <w:name w:val="Таблица_ШАПКА"/>
    <w:next w:val="Normal"/>
    <w:uiPriority w:val="99"/>
    <w:rsid w:val="00160A9A"/>
    <w:pPr>
      <w:keepNext/>
      <w:jc w:val="center"/>
    </w:pPr>
    <w:rPr>
      <w:b/>
      <w:sz w:val="24"/>
      <w:szCs w:val="24"/>
    </w:rPr>
  </w:style>
  <w:style w:type="character" w:customStyle="1" w:styleId="afff7">
    <w:name w:val="Таблица_НОМЕР Знак"/>
    <w:link w:val="afff8"/>
    <w:uiPriority w:val="99"/>
    <w:locked/>
    <w:rsid w:val="00160A9A"/>
    <w:rPr>
      <w:rFonts w:ascii="Calibri" w:eastAsia="Times New Roman" w:hAnsi="Calibri"/>
      <w:sz w:val="28"/>
    </w:rPr>
  </w:style>
  <w:style w:type="paragraph" w:customStyle="1" w:styleId="afff8">
    <w:name w:val="Таблица_НОМЕР"/>
    <w:basedOn w:val="Normal"/>
    <w:next w:val="Normal"/>
    <w:link w:val="afff7"/>
    <w:uiPriority w:val="99"/>
    <w:rsid w:val="00160A9A"/>
    <w:pPr>
      <w:keepNext/>
      <w:suppressAutoHyphens/>
      <w:spacing w:before="240" w:after="60"/>
      <w:ind w:firstLine="851"/>
      <w:jc w:val="right"/>
      <w:outlineLvl w:val="3"/>
    </w:pPr>
    <w:rPr>
      <w:rFonts w:ascii="Calibri" w:hAnsi="Calibri"/>
      <w:sz w:val="28"/>
      <w:szCs w:val="28"/>
    </w:rPr>
  </w:style>
  <w:style w:type="character" w:customStyle="1" w:styleId="afff9">
    <w:name w:val="Таблица_НАЗВАНИЕ Знак"/>
    <w:link w:val="afffa"/>
    <w:uiPriority w:val="99"/>
    <w:locked/>
    <w:rsid w:val="00160A9A"/>
    <w:rPr>
      <w:rFonts w:ascii="Liberation Serif" w:eastAsia="Times New Roman" w:hAnsi="Liberation Serif"/>
      <w:b/>
      <w:sz w:val="28"/>
      <w:lang w:val="ru-RU" w:eastAsia="ru-RU"/>
    </w:rPr>
  </w:style>
  <w:style w:type="paragraph" w:customStyle="1" w:styleId="afffa">
    <w:name w:val="Таблица_НАЗВАНИЕ"/>
    <w:next w:val="Normal"/>
    <w:link w:val="afff9"/>
    <w:uiPriority w:val="99"/>
    <w:rsid w:val="00160A9A"/>
    <w:pPr>
      <w:keepNext/>
      <w:keepLines/>
      <w:suppressAutoHyphens/>
      <w:spacing w:after="120"/>
      <w:jc w:val="center"/>
    </w:pPr>
    <w:rPr>
      <w:rFonts w:ascii="Liberation Serif" w:hAnsi="Liberation Serif"/>
      <w:b/>
      <w:sz w:val="28"/>
      <w:szCs w:val="28"/>
    </w:rPr>
  </w:style>
  <w:style w:type="paragraph" w:customStyle="1" w:styleId="afffb">
    <w:name w:val="Таблица_НОМЕР СТОЛБ"/>
    <w:basedOn w:val="afa"/>
    <w:uiPriority w:val="99"/>
    <w:rsid w:val="00160A9A"/>
    <w:pPr>
      <w:keepNext/>
      <w:keepLines w:val="0"/>
    </w:pPr>
    <w:rPr>
      <w:rFonts w:ascii="Liberation Serif" w:hAnsi="Liberation Serif" w:cs="Courier New"/>
      <w:sz w:val="16"/>
      <w:szCs w:val="16"/>
    </w:rPr>
  </w:style>
  <w:style w:type="character" w:customStyle="1" w:styleId="afffc">
    <w:name w:val="Таблица_НОМЕР Продолжение Знак"/>
    <w:link w:val="afffd"/>
    <w:uiPriority w:val="99"/>
    <w:locked/>
    <w:rsid w:val="00160A9A"/>
    <w:rPr>
      <w:sz w:val="28"/>
    </w:rPr>
  </w:style>
  <w:style w:type="paragraph" w:customStyle="1" w:styleId="afffd">
    <w:name w:val="Таблица_НОМЕР Продолжение"/>
    <w:basedOn w:val="Normal"/>
    <w:link w:val="afffc"/>
    <w:uiPriority w:val="99"/>
    <w:rsid w:val="00160A9A"/>
    <w:pPr>
      <w:keepNext/>
      <w:pageBreakBefore/>
      <w:spacing w:after="120"/>
      <w:ind w:firstLine="0"/>
      <w:jc w:val="right"/>
    </w:pPr>
    <w:rPr>
      <w:sz w:val="28"/>
      <w:szCs w:val="28"/>
    </w:rPr>
  </w:style>
  <w:style w:type="paragraph" w:customStyle="1" w:styleId="afffe">
    <w:name w:val="Текст в таблице ШАПКА"/>
    <w:basedOn w:val="Normal"/>
    <w:uiPriority w:val="99"/>
    <w:rsid w:val="00160A9A"/>
    <w:pPr>
      <w:ind w:firstLine="0"/>
      <w:jc w:val="center"/>
    </w:pPr>
    <w:rPr>
      <w:rFonts w:ascii="Liberation Serif" w:hAnsi="Liberation Serif" w:cs="Courier New"/>
      <w:b/>
      <w:sz w:val="28"/>
      <w:szCs w:val="20"/>
    </w:rPr>
  </w:style>
  <w:style w:type="paragraph" w:customStyle="1" w:styleId="affff">
    <w:name w:val="Таблица Номера столбцов"/>
    <w:basedOn w:val="Normal"/>
    <w:uiPriority w:val="99"/>
    <w:rsid w:val="00160A9A"/>
    <w:pPr>
      <w:keepNext/>
      <w:keepLines/>
      <w:suppressAutoHyphens/>
      <w:ind w:firstLine="0"/>
      <w:jc w:val="center"/>
    </w:pPr>
    <w:rPr>
      <w:rFonts w:ascii="Liberation Serif" w:hAnsi="Liberation Serif"/>
      <w:sz w:val="16"/>
    </w:rPr>
  </w:style>
  <w:style w:type="paragraph" w:customStyle="1" w:styleId="Iauiue">
    <w:name w:val="Iau?iue"/>
    <w:uiPriority w:val="99"/>
    <w:rsid w:val="00160A9A"/>
    <w:pPr>
      <w:widowControl w:val="0"/>
    </w:pPr>
    <w:rPr>
      <w:sz w:val="20"/>
      <w:szCs w:val="20"/>
    </w:rPr>
  </w:style>
  <w:style w:type="character" w:customStyle="1" w:styleId="z-converterresult">
    <w:name w:val="z-converter__result"/>
    <w:basedOn w:val="DefaultParagraphFont"/>
    <w:uiPriority w:val="99"/>
    <w:rsid w:val="00160A9A"/>
    <w:rPr>
      <w:rFonts w:cs="Times New Roman"/>
    </w:rPr>
  </w:style>
  <w:style w:type="paragraph" w:customStyle="1" w:styleId="affff0">
    <w:name w:val="Табличный_заголовки"/>
    <w:basedOn w:val="Normal"/>
    <w:uiPriority w:val="99"/>
    <w:rsid w:val="00160A9A"/>
    <w:pPr>
      <w:keepNext/>
      <w:keepLines/>
      <w:ind w:firstLine="0"/>
      <w:jc w:val="center"/>
    </w:pPr>
    <w:rPr>
      <w:rFonts w:ascii="Liberation Serif" w:hAnsi="Liberation Serif"/>
      <w:b/>
      <w:sz w:val="20"/>
      <w:szCs w:val="20"/>
    </w:rPr>
  </w:style>
  <w:style w:type="paragraph" w:customStyle="1" w:styleId="affff1">
    <w:name w:val="Табличный_центр"/>
    <w:basedOn w:val="Normal"/>
    <w:uiPriority w:val="99"/>
    <w:rsid w:val="00160A9A"/>
    <w:pPr>
      <w:ind w:firstLine="0"/>
      <w:jc w:val="center"/>
    </w:pPr>
    <w:rPr>
      <w:rFonts w:ascii="Liberation Serif" w:hAnsi="Liberation Serif"/>
      <w:sz w:val="22"/>
      <w:szCs w:val="22"/>
    </w:rPr>
  </w:style>
  <w:style w:type="character" w:customStyle="1" w:styleId="FontStyle177">
    <w:name w:val="Font Style177"/>
    <w:uiPriority w:val="99"/>
    <w:rsid w:val="00160A9A"/>
    <w:rPr>
      <w:rFonts w:ascii="Times New Roman" w:hAnsi="Times New Roman"/>
      <w:sz w:val="30"/>
    </w:rPr>
  </w:style>
  <w:style w:type="paragraph" w:customStyle="1" w:styleId="Style6">
    <w:name w:val="Style6"/>
    <w:basedOn w:val="Normal"/>
    <w:uiPriority w:val="99"/>
    <w:rsid w:val="00160A9A"/>
    <w:pPr>
      <w:widowControl w:val="0"/>
      <w:autoSpaceDE w:val="0"/>
      <w:autoSpaceDN w:val="0"/>
      <w:adjustRightInd w:val="0"/>
      <w:spacing w:line="322" w:lineRule="exact"/>
      <w:ind w:firstLine="1123"/>
      <w:jc w:val="left"/>
    </w:pPr>
    <w:rPr>
      <w:rFonts w:ascii="Liberation Serif" w:hAnsi="Liberation Serif"/>
    </w:rPr>
  </w:style>
  <w:style w:type="paragraph" w:customStyle="1" w:styleId="Style17">
    <w:name w:val="Style17"/>
    <w:basedOn w:val="Normal"/>
    <w:uiPriority w:val="99"/>
    <w:rsid w:val="00160A9A"/>
    <w:pPr>
      <w:widowControl w:val="0"/>
      <w:autoSpaceDE w:val="0"/>
      <w:autoSpaceDN w:val="0"/>
      <w:adjustRightInd w:val="0"/>
      <w:spacing w:line="323" w:lineRule="exact"/>
      <w:ind w:firstLine="706"/>
    </w:pPr>
    <w:rPr>
      <w:rFonts w:ascii="Liberation Serif" w:hAnsi="Liberation Serif"/>
    </w:rPr>
  </w:style>
  <w:style w:type="paragraph" w:customStyle="1" w:styleId="Style32">
    <w:name w:val="Style32"/>
    <w:basedOn w:val="Normal"/>
    <w:uiPriority w:val="99"/>
    <w:rsid w:val="00160A9A"/>
    <w:pPr>
      <w:widowControl w:val="0"/>
      <w:autoSpaceDE w:val="0"/>
      <w:autoSpaceDN w:val="0"/>
      <w:adjustRightInd w:val="0"/>
      <w:spacing w:line="324" w:lineRule="exact"/>
      <w:ind w:firstLine="739"/>
    </w:pPr>
    <w:rPr>
      <w:rFonts w:ascii="Liberation Serif" w:hAnsi="Liberation Serif"/>
    </w:rPr>
  </w:style>
  <w:style w:type="paragraph" w:customStyle="1" w:styleId="Style35">
    <w:name w:val="Style35"/>
    <w:basedOn w:val="Normal"/>
    <w:uiPriority w:val="99"/>
    <w:rsid w:val="00160A9A"/>
    <w:pPr>
      <w:widowControl w:val="0"/>
      <w:autoSpaceDE w:val="0"/>
      <w:autoSpaceDN w:val="0"/>
      <w:adjustRightInd w:val="0"/>
      <w:spacing w:line="346" w:lineRule="exact"/>
      <w:ind w:hanging="360"/>
      <w:jc w:val="left"/>
    </w:pPr>
    <w:rPr>
      <w:rFonts w:ascii="Liberation Serif" w:hAnsi="Liberation Serif"/>
    </w:rPr>
  </w:style>
  <w:style w:type="character" w:customStyle="1" w:styleId="FontStyle50">
    <w:name w:val="Font Style50"/>
    <w:uiPriority w:val="99"/>
    <w:rsid w:val="00160A9A"/>
    <w:rPr>
      <w:rFonts w:ascii="Times New Roman" w:hAnsi="Times New Roman"/>
      <w:sz w:val="26"/>
    </w:rPr>
  </w:style>
  <w:style w:type="paragraph" w:customStyle="1" w:styleId="Style8">
    <w:name w:val="Style8"/>
    <w:basedOn w:val="Normal"/>
    <w:uiPriority w:val="99"/>
    <w:rsid w:val="00160A9A"/>
    <w:pPr>
      <w:widowControl w:val="0"/>
      <w:autoSpaceDE w:val="0"/>
      <w:autoSpaceDN w:val="0"/>
      <w:adjustRightInd w:val="0"/>
      <w:ind w:firstLine="0"/>
    </w:pPr>
    <w:rPr>
      <w:rFonts w:ascii="Liberation Serif" w:hAnsi="Liberation Serif"/>
    </w:rPr>
  </w:style>
  <w:style w:type="paragraph" w:customStyle="1" w:styleId="236">
    <w:name w:val="Стиль Заголовок 2 + Перед:  36 пт"/>
    <w:basedOn w:val="Heading2"/>
    <w:uiPriority w:val="99"/>
    <w:rsid w:val="00160A9A"/>
    <w:rPr>
      <w:rFonts w:ascii="Liberation Serif" w:hAnsi="Liberation Serif"/>
      <w:b w:val="0"/>
    </w:rPr>
  </w:style>
  <w:style w:type="character" w:customStyle="1" w:styleId="1f4">
    <w:name w:val="Верхний колонтитул Знак1"/>
    <w:aliases w:val="ВерхКолонтитул Знак1"/>
    <w:basedOn w:val="DefaultParagraphFont"/>
    <w:uiPriority w:val="99"/>
    <w:semiHidden/>
    <w:rsid w:val="00160A9A"/>
    <w:rPr>
      <w:rFonts w:cs="Times New Roman"/>
    </w:rPr>
  </w:style>
  <w:style w:type="character" w:customStyle="1" w:styleId="120">
    <w:name w:val="Верхний колонтитул Знак12"/>
    <w:aliases w:val="ВерхКолонтитул Знак11"/>
    <w:uiPriority w:val="99"/>
    <w:semiHidden/>
    <w:rsid w:val="00160A9A"/>
  </w:style>
  <w:style w:type="character" w:customStyle="1" w:styleId="112">
    <w:name w:val="Верхний колонтитул Знак11"/>
    <w:uiPriority w:val="99"/>
    <w:semiHidden/>
    <w:rsid w:val="00160A9A"/>
  </w:style>
  <w:style w:type="character" w:customStyle="1" w:styleId="1f5">
    <w:name w:val="Нижний колонтитул Знак1"/>
    <w:basedOn w:val="DefaultParagraphFont"/>
    <w:uiPriority w:val="99"/>
    <w:semiHidden/>
    <w:rsid w:val="00160A9A"/>
    <w:rPr>
      <w:rFonts w:cs="Times New Roman"/>
    </w:rPr>
  </w:style>
  <w:style w:type="character" w:customStyle="1" w:styleId="121">
    <w:name w:val="Нижний колонтитул Знак12"/>
    <w:uiPriority w:val="99"/>
    <w:semiHidden/>
    <w:rsid w:val="00160A9A"/>
  </w:style>
  <w:style w:type="character" w:customStyle="1" w:styleId="113">
    <w:name w:val="Нижний колонтитул Знак11"/>
    <w:uiPriority w:val="99"/>
    <w:semiHidden/>
    <w:rsid w:val="00160A9A"/>
  </w:style>
  <w:style w:type="character" w:customStyle="1" w:styleId="122">
    <w:name w:val="Текст макроса Знак12"/>
    <w:uiPriority w:val="99"/>
    <w:semiHidden/>
    <w:rsid w:val="00160A9A"/>
    <w:rPr>
      <w:rFonts w:ascii="Courier New" w:hAnsi="Courier New"/>
      <w:sz w:val="20"/>
    </w:rPr>
  </w:style>
  <w:style w:type="character" w:customStyle="1" w:styleId="114">
    <w:name w:val="Текст макроса Знак11"/>
    <w:uiPriority w:val="99"/>
    <w:semiHidden/>
    <w:rsid w:val="00160A9A"/>
    <w:rPr>
      <w:rFonts w:ascii="Courier New" w:hAnsi="Courier New"/>
      <w:sz w:val="20"/>
    </w:rPr>
  </w:style>
  <w:style w:type="character" w:customStyle="1" w:styleId="2120">
    <w:name w:val="Красная строка 2 Знак12"/>
    <w:uiPriority w:val="99"/>
    <w:semiHidden/>
    <w:rsid w:val="00160A9A"/>
    <w:rPr>
      <w:rFonts w:ascii="Times New Roman" w:hAnsi="Times New Roman"/>
      <w:sz w:val="24"/>
      <w:lang w:eastAsia="ru-RU"/>
    </w:rPr>
  </w:style>
  <w:style w:type="character" w:customStyle="1" w:styleId="2110">
    <w:name w:val="Красная строка 2 Знак11"/>
    <w:uiPriority w:val="99"/>
    <w:semiHidden/>
    <w:rsid w:val="00160A9A"/>
    <w:rPr>
      <w:rFonts w:ascii="Times New Roman" w:hAnsi="Times New Roman"/>
      <w:sz w:val="24"/>
      <w:lang w:eastAsia="ru-RU"/>
    </w:rPr>
  </w:style>
  <w:style w:type="character" w:customStyle="1" w:styleId="123">
    <w:name w:val="Заголовок записки Знак12"/>
    <w:uiPriority w:val="99"/>
    <w:semiHidden/>
    <w:rsid w:val="00160A9A"/>
  </w:style>
  <w:style w:type="character" w:customStyle="1" w:styleId="115">
    <w:name w:val="Заголовок записки Знак11"/>
    <w:uiPriority w:val="99"/>
    <w:semiHidden/>
    <w:rsid w:val="00160A9A"/>
  </w:style>
  <w:style w:type="character" w:customStyle="1" w:styleId="213">
    <w:name w:val="Основной текст с отступом 2 Знак1"/>
    <w:basedOn w:val="DefaultParagraphFont"/>
    <w:uiPriority w:val="99"/>
    <w:semiHidden/>
    <w:rsid w:val="00160A9A"/>
    <w:rPr>
      <w:rFonts w:cs="Times New Roman"/>
    </w:rPr>
  </w:style>
  <w:style w:type="character" w:customStyle="1" w:styleId="2121">
    <w:name w:val="Основной текст с отступом 2 Знак12"/>
    <w:uiPriority w:val="99"/>
    <w:semiHidden/>
    <w:rsid w:val="00160A9A"/>
  </w:style>
  <w:style w:type="character" w:customStyle="1" w:styleId="2111">
    <w:name w:val="Основной текст с отступом 2 Знак11"/>
    <w:uiPriority w:val="99"/>
    <w:semiHidden/>
    <w:rsid w:val="00160A9A"/>
  </w:style>
  <w:style w:type="character" w:customStyle="1" w:styleId="311">
    <w:name w:val="Основной текст с отступом 3 Знак1"/>
    <w:uiPriority w:val="99"/>
    <w:semiHidden/>
    <w:rsid w:val="00160A9A"/>
    <w:rPr>
      <w:sz w:val="16"/>
    </w:rPr>
  </w:style>
  <w:style w:type="character" w:customStyle="1" w:styleId="312">
    <w:name w:val="Основной текст с отступом 3 Знак12"/>
    <w:uiPriority w:val="99"/>
    <w:semiHidden/>
    <w:rsid w:val="00160A9A"/>
    <w:rPr>
      <w:sz w:val="16"/>
    </w:rPr>
  </w:style>
  <w:style w:type="character" w:customStyle="1" w:styleId="3110">
    <w:name w:val="Основной текст с отступом 3 Знак11"/>
    <w:uiPriority w:val="99"/>
    <w:semiHidden/>
    <w:rsid w:val="00160A9A"/>
    <w:rPr>
      <w:sz w:val="16"/>
    </w:rPr>
  </w:style>
  <w:style w:type="character" w:customStyle="1" w:styleId="124">
    <w:name w:val="Текст Знак12"/>
    <w:uiPriority w:val="99"/>
    <w:semiHidden/>
    <w:rsid w:val="00160A9A"/>
    <w:rPr>
      <w:rFonts w:ascii="Courier New" w:hAnsi="Courier New"/>
      <w:sz w:val="20"/>
    </w:rPr>
  </w:style>
  <w:style w:type="character" w:customStyle="1" w:styleId="116">
    <w:name w:val="Текст Знак11"/>
    <w:uiPriority w:val="99"/>
    <w:semiHidden/>
    <w:rsid w:val="00160A9A"/>
    <w:rPr>
      <w:rFonts w:ascii="Courier New" w:hAnsi="Courier New"/>
      <w:sz w:val="20"/>
    </w:rPr>
  </w:style>
  <w:style w:type="character" w:customStyle="1" w:styleId="1f6">
    <w:name w:val="Тема примечания Знак1"/>
    <w:uiPriority w:val="99"/>
    <w:semiHidden/>
    <w:rsid w:val="00160A9A"/>
    <w:rPr>
      <w:rFonts w:eastAsia="Times New Roman"/>
      <w:b/>
      <w:sz w:val="20"/>
      <w:lang w:eastAsia="ru-RU"/>
    </w:rPr>
  </w:style>
  <w:style w:type="character" w:customStyle="1" w:styleId="125">
    <w:name w:val="Тема примечания Знак12"/>
    <w:uiPriority w:val="99"/>
    <w:semiHidden/>
    <w:rsid w:val="00160A9A"/>
    <w:rPr>
      <w:rFonts w:eastAsia="Times New Roman"/>
      <w:b/>
      <w:sz w:val="20"/>
      <w:lang w:eastAsia="ru-RU"/>
    </w:rPr>
  </w:style>
  <w:style w:type="character" w:customStyle="1" w:styleId="117">
    <w:name w:val="Тема примечания Знак11"/>
    <w:uiPriority w:val="99"/>
    <w:semiHidden/>
    <w:rsid w:val="00160A9A"/>
    <w:rPr>
      <w:rFonts w:eastAsia="Times New Roman"/>
      <w:b/>
      <w:sz w:val="20"/>
      <w:lang w:eastAsia="ru-RU"/>
    </w:rPr>
  </w:style>
  <w:style w:type="paragraph" w:customStyle="1" w:styleId="xl65">
    <w:name w:val="xl65"/>
    <w:basedOn w:val="Normal"/>
    <w:uiPriority w:val="99"/>
    <w:rsid w:val="00160A9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6">
    <w:name w:val="xl66"/>
    <w:basedOn w:val="Normal"/>
    <w:uiPriority w:val="99"/>
    <w:rsid w:val="00160A9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7">
    <w:name w:val="xl67"/>
    <w:basedOn w:val="Normal"/>
    <w:uiPriority w:val="99"/>
    <w:rsid w:val="00160A9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8">
    <w:name w:val="xl68"/>
    <w:basedOn w:val="Normal"/>
    <w:uiPriority w:val="99"/>
    <w:rsid w:val="00160A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9">
    <w:name w:val="xl69"/>
    <w:basedOn w:val="Normal"/>
    <w:uiPriority w:val="99"/>
    <w:rsid w:val="00160A9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70">
    <w:name w:val="xl70"/>
    <w:basedOn w:val="Normal"/>
    <w:uiPriority w:val="99"/>
    <w:rsid w:val="00160A9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71">
    <w:name w:val="xl71"/>
    <w:basedOn w:val="Normal"/>
    <w:uiPriority w:val="99"/>
    <w:rsid w:val="00160A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msonormal0">
    <w:name w:val="msonormal"/>
    <w:basedOn w:val="Normal"/>
    <w:uiPriority w:val="99"/>
    <w:rsid w:val="00160A9A"/>
    <w:pPr>
      <w:spacing w:before="100" w:beforeAutospacing="1" w:after="100" w:afterAutospacing="1"/>
      <w:ind w:firstLine="0"/>
      <w:jc w:val="left"/>
    </w:pPr>
    <w:rPr>
      <w:rFonts w:ascii="Liberation Serif" w:hAnsi="Liberation Serif"/>
    </w:rPr>
  </w:style>
  <w:style w:type="character" w:customStyle="1" w:styleId="searchresult">
    <w:name w:val="search_result"/>
    <w:basedOn w:val="DefaultParagraphFont"/>
    <w:uiPriority w:val="99"/>
    <w:rsid w:val="00160A9A"/>
    <w:rPr>
      <w:rFonts w:cs="Times New Roman"/>
    </w:rPr>
  </w:style>
  <w:style w:type="paragraph" w:customStyle="1" w:styleId="xl63">
    <w:name w:val="xl63"/>
    <w:basedOn w:val="Normal"/>
    <w:uiPriority w:val="99"/>
    <w:rsid w:val="00160A9A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000000" w:fill="FFFFE0"/>
      <w:spacing w:before="100" w:beforeAutospacing="1" w:after="100" w:afterAutospacing="1"/>
      <w:ind w:firstLine="0"/>
      <w:jc w:val="left"/>
      <w:textAlignment w:val="top"/>
    </w:pPr>
    <w:rPr>
      <w:rFonts w:ascii="Tahoma" w:hAnsi="Tahoma" w:cs="Tahoma"/>
      <w:color w:val="353535"/>
      <w:sz w:val="16"/>
      <w:szCs w:val="16"/>
    </w:rPr>
  </w:style>
  <w:style w:type="paragraph" w:customStyle="1" w:styleId="xl64">
    <w:name w:val="xl64"/>
    <w:basedOn w:val="Normal"/>
    <w:uiPriority w:val="99"/>
    <w:rsid w:val="00160A9A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ahoma" w:hAnsi="Tahoma" w:cs="Tahoma"/>
      <w:color w:val="353535"/>
      <w:sz w:val="16"/>
      <w:szCs w:val="16"/>
    </w:rPr>
  </w:style>
  <w:style w:type="numbering" w:customStyle="1" w:styleId="1111113">
    <w:name w:val="1 / 1.1 / 1.1.13"/>
    <w:rsid w:val="00393473"/>
    <w:pPr>
      <w:numPr>
        <w:numId w:val="1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24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3;&#1088;&#1072;&#1076;&#1086;&#1089;&#1090;&#1088;&#1086;&#1080;&#1090;&#1077;&#1083;&#1100;&#1085;&#1099;&#1077;%20&#1088;&#1077;&#1075;&#1083;&#1072;&#1084;&#1077;&#1085;&#1090;&#1099;\Reglament\ReglamentMK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ReglamentMKR</Template>
  <TotalTime>1</TotalTime>
  <Pages>3</Pages>
  <Words>-32766</Words>
  <Characters>-32766</Characters>
  <Application>Microsoft Office Outlook</Application>
  <DocSecurity>0</DocSecurity>
  <Lines>0</Lines>
  <Paragraphs>0</Paragraphs>
  <ScaleCrop>false</ScaleCrop>
  <Company>град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ПЛАНИРОВОЧНЫЙ МИКРОРАЙОН ГК</dc:title>
  <dc:subject/>
  <dc:creator>sklyuchnikova</dc:creator>
  <cp:keywords/>
  <dc:description/>
  <cp:lastModifiedBy>1</cp:lastModifiedBy>
  <cp:revision>2</cp:revision>
  <cp:lastPrinted>2018-03-06T07:52:00Z</cp:lastPrinted>
  <dcterms:created xsi:type="dcterms:W3CDTF">2026-09-07T11:19:00Z</dcterms:created>
  <dcterms:modified xsi:type="dcterms:W3CDTF">2026-09-07T11:19:00Z</dcterms:modified>
</cp:coreProperties>
</file>